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BA7C" w14:textId="77777777" w:rsidR="00563C33" w:rsidRPr="00253347" w:rsidRDefault="00563C33" w:rsidP="00512BE3">
      <w:pPr>
        <w:pStyle w:val="Osoitetiedot"/>
      </w:pPr>
    </w:p>
    <w:p w14:paraId="4869DA5F" w14:textId="77777777" w:rsidR="00512BE3" w:rsidRPr="00924841" w:rsidRDefault="00CB4537" w:rsidP="00E4020C">
      <w:pPr>
        <w:pStyle w:val="Osoitetiedot"/>
        <w:rPr>
          <w:lang w:val="fi-FI"/>
        </w:rPr>
      </w:pPr>
      <w:r w:rsidRPr="00924841">
        <w:rPr>
          <w:lang w:val="fi-FI"/>
        </w:rPr>
        <w:t>turvallisuus</w:t>
      </w:r>
      <w:r w:rsidR="00E4020C" w:rsidRPr="00924841">
        <w:rPr>
          <w:lang w:val="fi-FI"/>
        </w:rPr>
        <w:t>TIEDOTE</w:t>
      </w:r>
    </w:p>
    <w:p w14:paraId="1FEB589D" w14:textId="69852CAB" w:rsidR="00683752" w:rsidRPr="00683752" w:rsidRDefault="00AB11B1" w:rsidP="00E4020C">
      <w:pPr>
        <w:pStyle w:val="Osoitetiedot"/>
        <w:rPr>
          <w:lang w:val="fi-FI"/>
        </w:rPr>
      </w:pPr>
      <w:r>
        <w:rPr>
          <w:lang w:val="fi-FI"/>
        </w:rPr>
        <w:t>19.8.</w:t>
      </w:r>
      <w:r w:rsidR="00511ED0">
        <w:rPr>
          <w:lang w:val="fi-FI"/>
        </w:rPr>
        <w:t>202</w:t>
      </w:r>
      <w:r>
        <w:rPr>
          <w:lang w:val="fi-FI"/>
        </w:rPr>
        <w:t>6</w:t>
      </w:r>
    </w:p>
    <w:p w14:paraId="22B33A4E" w14:textId="77777777" w:rsidR="00D723B0" w:rsidRPr="00683752" w:rsidRDefault="00D723B0" w:rsidP="00E15852">
      <w:pPr>
        <w:pStyle w:val="Otsikko"/>
        <w:rPr>
          <w:rFonts w:asciiTheme="minorHAnsi" w:eastAsiaTheme="minorHAnsi" w:hAnsiTheme="minorHAnsi" w:cstheme="minorHAnsi"/>
          <w:b w:val="0"/>
          <w:kern w:val="0"/>
          <w:sz w:val="19"/>
          <w:szCs w:val="22"/>
        </w:rPr>
      </w:pPr>
    </w:p>
    <w:p w14:paraId="50D08FD0" w14:textId="77777777" w:rsidR="00683752" w:rsidRPr="00683752" w:rsidRDefault="00683752" w:rsidP="00683752">
      <w:pPr>
        <w:pStyle w:val="Otsikko"/>
      </w:pPr>
      <w:r w:rsidRPr="00683752">
        <w:rPr>
          <w:szCs w:val="36"/>
        </w:rPr>
        <w:t>Turvallisuustiedote</w:t>
      </w:r>
      <w:r w:rsidR="004619E8">
        <w:rPr>
          <w:szCs w:val="36"/>
        </w:rPr>
        <w:t xml:space="preserve"> naapurustolle</w:t>
      </w:r>
    </w:p>
    <w:p w14:paraId="6C29F15B" w14:textId="77777777" w:rsidR="00253347" w:rsidRDefault="00253347" w:rsidP="00253347">
      <w:pPr>
        <w:pStyle w:val="Otsikko2"/>
      </w:pPr>
      <w:r w:rsidRPr="00253347">
        <w:t>Yrityksen toiminta</w:t>
      </w:r>
    </w:p>
    <w:p w14:paraId="201D2540" w14:textId="77777777" w:rsidR="00D723B0" w:rsidRPr="00CB4537" w:rsidRDefault="00D723B0" w:rsidP="00D723B0">
      <w:pPr>
        <w:pStyle w:val="Leipteksti"/>
        <w:rPr>
          <w:szCs w:val="19"/>
        </w:rPr>
      </w:pPr>
    </w:p>
    <w:p w14:paraId="192ABF06" w14:textId="77777777" w:rsidR="00D723B0" w:rsidRPr="00CB4537" w:rsidRDefault="00D723B0" w:rsidP="00D723B0">
      <w:pPr>
        <w:pStyle w:val="Leipteksti"/>
        <w:rPr>
          <w:szCs w:val="19"/>
        </w:rPr>
      </w:pPr>
      <w:r w:rsidRPr="00CB4537">
        <w:rPr>
          <w:szCs w:val="19"/>
        </w:rPr>
        <w:t xml:space="preserve">Berner Oy on suomalainen perheyritys, jonka toiminta kattaa </w:t>
      </w:r>
    </w:p>
    <w:p w14:paraId="17EF1A8E" w14:textId="77777777" w:rsidR="00D723B0" w:rsidRPr="00CB4537" w:rsidRDefault="00D723B0" w:rsidP="00D723B0">
      <w:pPr>
        <w:pStyle w:val="Leipteksti"/>
        <w:rPr>
          <w:szCs w:val="19"/>
        </w:rPr>
      </w:pPr>
      <w:r w:rsidRPr="00CB4537">
        <w:rPr>
          <w:szCs w:val="19"/>
        </w:rPr>
        <w:t xml:space="preserve">markkinoinnin ja myynnin, oman tuotekehityksen ja tuotannon sekä palvelut tuote- ja toimitusketjun hallintaan. </w:t>
      </w:r>
    </w:p>
    <w:p w14:paraId="4ADA771A" w14:textId="77777777" w:rsidR="00D723B0" w:rsidRPr="00CB4537" w:rsidRDefault="00D723B0" w:rsidP="00D723B0">
      <w:pPr>
        <w:pStyle w:val="Default"/>
        <w:rPr>
          <w:rFonts w:asciiTheme="minorHAnsi" w:hAnsiTheme="minorHAnsi"/>
          <w:sz w:val="19"/>
          <w:szCs w:val="19"/>
        </w:rPr>
      </w:pPr>
    </w:p>
    <w:p w14:paraId="3A17FF28" w14:textId="77777777" w:rsidR="00D723B0" w:rsidRPr="00CB4537" w:rsidRDefault="00D723B0" w:rsidP="00253347">
      <w:pPr>
        <w:pStyle w:val="Leipteksti"/>
        <w:rPr>
          <w:szCs w:val="19"/>
        </w:rPr>
      </w:pPr>
      <w:r w:rsidRPr="00CB4537">
        <w:rPr>
          <w:szCs w:val="19"/>
        </w:rPr>
        <w:t xml:space="preserve">Berner Oy:n </w:t>
      </w:r>
      <w:proofErr w:type="spellStart"/>
      <w:r w:rsidRPr="00CB4537">
        <w:rPr>
          <w:szCs w:val="19"/>
        </w:rPr>
        <w:t>Viinikkalan</w:t>
      </w:r>
      <w:proofErr w:type="spellEnd"/>
      <w:r w:rsidRPr="00CB4537">
        <w:rPr>
          <w:szCs w:val="19"/>
        </w:rPr>
        <w:t xml:space="preserve"> logistiikkakeskuksen toiminta on syttyvien ja ympäristölle vaarallisten kemikaalien osalta kemikaalilainsäädännön mukaisesti laajamittaista. </w:t>
      </w:r>
    </w:p>
    <w:p w14:paraId="45A46BC9" w14:textId="77777777" w:rsidR="00D723B0" w:rsidRPr="00CB4537" w:rsidRDefault="00D723B0" w:rsidP="00253347">
      <w:pPr>
        <w:pStyle w:val="Leipteksti"/>
        <w:rPr>
          <w:szCs w:val="19"/>
        </w:rPr>
      </w:pPr>
    </w:p>
    <w:p w14:paraId="4FC7D815" w14:textId="77777777" w:rsidR="00253347" w:rsidRPr="00CB4537" w:rsidRDefault="00172CC2" w:rsidP="00253347">
      <w:pPr>
        <w:pStyle w:val="Leipteksti"/>
        <w:rPr>
          <w:szCs w:val="19"/>
        </w:rPr>
      </w:pPr>
      <w:r w:rsidRPr="00CB4537">
        <w:rPr>
          <w:szCs w:val="19"/>
        </w:rPr>
        <w:t>Berner Oy</w:t>
      </w:r>
      <w:r w:rsidR="00BB11F9" w:rsidRPr="00CB4537">
        <w:rPr>
          <w:szCs w:val="19"/>
        </w:rPr>
        <w:t xml:space="preserve">:llä on Turvallisuus- ja kemikaaliviraston (Tukes) </w:t>
      </w:r>
      <w:r w:rsidRPr="00CB4537">
        <w:rPr>
          <w:szCs w:val="19"/>
        </w:rPr>
        <w:t>myöntämä lupa kemikaalien käsittelyyn ja varastointiin</w:t>
      </w:r>
      <w:r w:rsidR="00BB11F9" w:rsidRPr="00CB4537">
        <w:rPr>
          <w:szCs w:val="19"/>
        </w:rPr>
        <w:t xml:space="preserve"> (t</w:t>
      </w:r>
      <w:r w:rsidRPr="00CB4537">
        <w:rPr>
          <w:szCs w:val="19"/>
        </w:rPr>
        <w:t>oimintaperiaateasiakirjalaitos</w:t>
      </w:r>
      <w:r w:rsidR="00BB11F9" w:rsidRPr="00CB4537">
        <w:rPr>
          <w:szCs w:val="19"/>
        </w:rPr>
        <w:t>)</w:t>
      </w:r>
      <w:r w:rsidRPr="00CB4537">
        <w:rPr>
          <w:szCs w:val="19"/>
        </w:rPr>
        <w:t>. V</w:t>
      </w:r>
      <w:r w:rsidR="00253347" w:rsidRPr="00CB4537">
        <w:rPr>
          <w:szCs w:val="19"/>
        </w:rPr>
        <w:t>iranomai</w:t>
      </w:r>
      <w:r w:rsidRPr="00CB4537">
        <w:rPr>
          <w:szCs w:val="19"/>
        </w:rPr>
        <w:t xml:space="preserve">set </w:t>
      </w:r>
      <w:r w:rsidR="00253347" w:rsidRPr="00CB4537">
        <w:rPr>
          <w:szCs w:val="19"/>
        </w:rPr>
        <w:t>valvovat yrityksen toimintaa lainsäädännön edellyttämällä tavalla.</w:t>
      </w:r>
    </w:p>
    <w:p w14:paraId="40B98435" w14:textId="77777777" w:rsidR="00253347" w:rsidRPr="00CB4537" w:rsidRDefault="00253347" w:rsidP="00253347">
      <w:pPr>
        <w:pStyle w:val="Leipteksti"/>
        <w:rPr>
          <w:szCs w:val="19"/>
        </w:rPr>
      </w:pPr>
    </w:p>
    <w:p w14:paraId="2811B248" w14:textId="77777777" w:rsidR="00253347" w:rsidRPr="00CB4537" w:rsidRDefault="00253347" w:rsidP="00253347">
      <w:pPr>
        <w:pStyle w:val="Otsikko2"/>
        <w:rPr>
          <w:rFonts w:asciiTheme="minorHAnsi" w:hAnsiTheme="minorHAnsi"/>
          <w:szCs w:val="19"/>
        </w:rPr>
      </w:pPr>
      <w:r w:rsidRPr="00CB4537">
        <w:rPr>
          <w:rFonts w:asciiTheme="minorHAnsi" w:hAnsiTheme="minorHAnsi"/>
          <w:szCs w:val="19"/>
        </w:rPr>
        <w:t>Onnettomuusriskit</w:t>
      </w:r>
    </w:p>
    <w:p w14:paraId="49F14381" w14:textId="77777777" w:rsidR="00253347" w:rsidRPr="00CB4537" w:rsidRDefault="00253347" w:rsidP="00253347">
      <w:pPr>
        <w:pStyle w:val="Leipteksti"/>
        <w:rPr>
          <w:szCs w:val="19"/>
        </w:rPr>
      </w:pPr>
    </w:p>
    <w:p w14:paraId="47B7936A" w14:textId="77777777" w:rsidR="008C0ACD" w:rsidRPr="00CB4537" w:rsidRDefault="00526354" w:rsidP="008C0ACD">
      <w:pPr>
        <w:pStyle w:val="Leipteksti"/>
        <w:rPr>
          <w:szCs w:val="19"/>
        </w:rPr>
      </w:pPr>
      <w:r w:rsidRPr="00CB4537">
        <w:rPr>
          <w:szCs w:val="19"/>
        </w:rPr>
        <w:t>Berner Oy:n logistiikkakeskuksen s</w:t>
      </w:r>
      <w:r w:rsidR="008C0ACD" w:rsidRPr="00CB4537">
        <w:rPr>
          <w:szCs w:val="19"/>
        </w:rPr>
        <w:t xml:space="preserve">uurimmat tunnistetut riskit onnettomuustilanteissa ovat erilaiset vuodot ja niistä mahdollisesti aiheutuva syttyminen, jonka seurauksena voi olla tulipalo tai aerosolien ponnekaasun aiheuttama räjähdys. Tulipalotilanteissa vaikutukset rajoittuvat omalle tontille. </w:t>
      </w:r>
      <w:r w:rsidR="007F1A89" w:rsidRPr="00CB4537">
        <w:rPr>
          <w:rFonts w:cs="Arial"/>
          <w:color w:val="000000"/>
          <w:szCs w:val="19"/>
        </w:rPr>
        <w:t>Kaasupilviräjä</w:t>
      </w:r>
      <w:r w:rsidR="00BB11F9" w:rsidRPr="00CB4537">
        <w:rPr>
          <w:rFonts w:cs="Arial"/>
          <w:color w:val="000000"/>
          <w:szCs w:val="19"/>
        </w:rPr>
        <w:t>hdyksen toteutuminen</w:t>
      </w:r>
      <w:r w:rsidRPr="00CB4537">
        <w:rPr>
          <w:rFonts w:cs="Arial"/>
          <w:color w:val="000000"/>
          <w:szCs w:val="19"/>
        </w:rPr>
        <w:t xml:space="preserve">, tai siitä aiheutuva vaara logistiikkakeskuksen ulkopuolelle </w:t>
      </w:r>
      <w:r w:rsidR="00BB11F9" w:rsidRPr="00CB4537">
        <w:rPr>
          <w:rFonts w:cs="Arial"/>
          <w:color w:val="000000"/>
          <w:szCs w:val="19"/>
        </w:rPr>
        <w:t>on epätodennäköistä useamman suojauksen johdosta.</w:t>
      </w:r>
    </w:p>
    <w:p w14:paraId="689F2465" w14:textId="77777777" w:rsidR="008C0ACD" w:rsidRPr="00CB4537" w:rsidRDefault="008C0ACD" w:rsidP="00253347">
      <w:pPr>
        <w:pStyle w:val="Leipteksti"/>
        <w:rPr>
          <w:rFonts w:cs="Arial"/>
          <w:color w:val="000000"/>
          <w:szCs w:val="19"/>
        </w:rPr>
      </w:pPr>
    </w:p>
    <w:p w14:paraId="3C441D32" w14:textId="77777777" w:rsidR="008C0ACD" w:rsidRPr="00CB4537" w:rsidRDefault="008C0ACD" w:rsidP="00253347">
      <w:pPr>
        <w:pStyle w:val="Leipteksti"/>
        <w:rPr>
          <w:rFonts w:cs="Arial"/>
          <w:color w:val="000000"/>
          <w:szCs w:val="19"/>
        </w:rPr>
      </w:pPr>
      <w:r w:rsidRPr="00CB4537">
        <w:rPr>
          <w:rFonts w:cs="Arial"/>
          <w:color w:val="000000"/>
          <w:szCs w:val="19"/>
        </w:rPr>
        <w:t>Syttyvät nesteet on sijoitettu omiin palo-osastoihinsa, joissa on tehokas hälytys- ja sammutusjärjestelmä (palonilmaisimet ja sprinkler) sekä sammutusjätevesien keräily. Tilassa on myös kaasunilmaisimet, jotka mahdollistavat vuotojen havaitsemisen ajoissa</w:t>
      </w:r>
      <w:r w:rsidR="00526354" w:rsidRPr="00CB4537">
        <w:rPr>
          <w:rFonts w:cs="Arial"/>
          <w:color w:val="000000"/>
          <w:szCs w:val="19"/>
        </w:rPr>
        <w:t>.</w:t>
      </w:r>
    </w:p>
    <w:p w14:paraId="1C20CD39" w14:textId="77777777" w:rsidR="00526354" w:rsidRDefault="00526354" w:rsidP="00253347">
      <w:pPr>
        <w:pStyle w:val="Leipteksti"/>
      </w:pPr>
    </w:p>
    <w:p w14:paraId="316DD72E" w14:textId="775A64F0" w:rsidR="00CB4537" w:rsidRDefault="00CB4537" w:rsidP="00253347">
      <w:pPr>
        <w:pStyle w:val="Leipteksti"/>
      </w:pPr>
    </w:p>
    <w:p w14:paraId="61DF4B2A" w14:textId="3D3A47CF" w:rsidR="00084291" w:rsidRDefault="00084291" w:rsidP="00253347">
      <w:pPr>
        <w:pStyle w:val="Leipteksti"/>
      </w:pPr>
    </w:p>
    <w:p w14:paraId="7FE1AE4E" w14:textId="715084EF" w:rsidR="00084291" w:rsidRDefault="00084291" w:rsidP="00253347">
      <w:pPr>
        <w:pStyle w:val="Leipteksti"/>
      </w:pPr>
    </w:p>
    <w:p w14:paraId="3908ADF3" w14:textId="77777777" w:rsidR="00084291" w:rsidRDefault="00084291" w:rsidP="00253347">
      <w:pPr>
        <w:pStyle w:val="Leipteksti"/>
      </w:pPr>
    </w:p>
    <w:p w14:paraId="5DE4C086" w14:textId="77777777" w:rsidR="00CB4537" w:rsidRDefault="00CB4537" w:rsidP="00CB4537">
      <w:pPr>
        <w:pStyle w:val="Otsikko2"/>
      </w:pPr>
      <w:r>
        <w:lastRenderedPageBreak/>
        <w:t>Varautuminen ja toiminta onnettomuustilanteissa</w:t>
      </w:r>
    </w:p>
    <w:p w14:paraId="2BBAB317" w14:textId="77777777" w:rsidR="00CB4537" w:rsidRPr="00CB4537" w:rsidRDefault="00CB4537" w:rsidP="00CB4537">
      <w:pPr>
        <w:pStyle w:val="Leipteksti"/>
      </w:pPr>
    </w:p>
    <w:p w14:paraId="34754E1A" w14:textId="77777777" w:rsidR="00253347" w:rsidRPr="00CB4537" w:rsidRDefault="00526354" w:rsidP="00253347">
      <w:pPr>
        <w:pStyle w:val="Leipteksti"/>
        <w:rPr>
          <w:szCs w:val="19"/>
        </w:rPr>
      </w:pPr>
      <w:r w:rsidRPr="00CB4537">
        <w:rPr>
          <w:bCs/>
          <w:szCs w:val="19"/>
        </w:rPr>
        <w:t>Berner Oy</w:t>
      </w:r>
      <w:r w:rsidR="00253347" w:rsidRPr="00CB4537">
        <w:rPr>
          <w:szCs w:val="19"/>
        </w:rPr>
        <w:t xml:space="preserve"> on laatinut yhteistyössä pelastuslaitoksen kanssa sisäisen pelastussuunnitelman, jossa onnettomuustilanteet sekä niihin varautuminen on kuvattu. Pelastussuunnitelmassa on myös määritelty toimenpiteet onnettomuuksien ehkäisemiseen ja mahdollisen onnettomuuden laajuuden rajoittamiseen. </w:t>
      </w:r>
    </w:p>
    <w:p w14:paraId="1341FFA2" w14:textId="77777777" w:rsidR="00526354" w:rsidRPr="00CB4537" w:rsidRDefault="00526354" w:rsidP="00253347">
      <w:pPr>
        <w:pStyle w:val="Leipteksti"/>
        <w:rPr>
          <w:szCs w:val="19"/>
        </w:rPr>
      </w:pPr>
    </w:p>
    <w:p w14:paraId="65F8A891" w14:textId="77777777" w:rsidR="00CB4537" w:rsidRPr="00CB4537" w:rsidRDefault="00CB4537" w:rsidP="00253347">
      <w:pPr>
        <w:pStyle w:val="Leipteksti"/>
        <w:rPr>
          <w:b/>
          <w:szCs w:val="19"/>
        </w:rPr>
      </w:pPr>
      <w:r w:rsidRPr="00CB4537">
        <w:rPr>
          <w:rFonts w:cs="Arial"/>
          <w:color w:val="000000"/>
          <w:szCs w:val="19"/>
        </w:rPr>
        <w:t>H</w:t>
      </w:r>
      <w:r w:rsidR="00526354" w:rsidRPr="00CB4537">
        <w:rPr>
          <w:rFonts w:cs="Arial"/>
          <w:color w:val="000000"/>
          <w:szCs w:val="19"/>
        </w:rPr>
        <w:t>enkilöstön koulutusta ja pelastustoimien harjoittelua</w:t>
      </w:r>
      <w:r w:rsidRPr="00CB4537">
        <w:rPr>
          <w:rFonts w:cs="Arial"/>
          <w:color w:val="000000"/>
          <w:szCs w:val="19"/>
        </w:rPr>
        <w:t xml:space="preserve"> toteutetaan säännöllisesti</w:t>
      </w:r>
      <w:r w:rsidR="00526354" w:rsidRPr="00CB4537">
        <w:rPr>
          <w:rFonts w:cs="Arial"/>
          <w:color w:val="000000"/>
          <w:szCs w:val="19"/>
        </w:rPr>
        <w:t>.</w:t>
      </w:r>
      <w:r w:rsidR="00526354" w:rsidRPr="00CB4537">
        <w:rPr>
          <w:b/>
          <w:szCs w:val="19"/>
        </w:rPr>
        <w:t xml:space="preserve"> </w:t>
      </w:r>
      <w:r w:rsidR="008C0ACD" w:rsidRPr="00CB4537">
        <w:rPr>
          <w:szCs w:val="19"/>
        </w:rPr>
        <w:t xml:space="preserve">Berner </w:t>
      </w:r>
      <w:r w:rsidR="00253347" w:rsidRPr="00CB4537">
        <w:rPr>
          <w:szCs w:val="19"/>
        </w:rPr>
        <w:t>Oy:llä on oma turvallisuusorganisaatio, joka on koulutettu onnettomuustilanteiden varalta, niiden torjumiseksi ja laajuuden rajoittamiseksi, sekä avustamaan pelastuslaitosta onnettomuustilanteissa. Turvallisuusryhmä</w:t>
      </w:r>
      <w:r w:rsidRPr="00CB4537">
        <w:rPr>
          <w:szCs w:val="19"/>
        </w:rPr>
        <w:t xml:space="preserve"> ja ensiapuryhmä</w:t>
      </w:r>
      <w:r w:rsidR="00253347" w:rsidRPr="00CB4537">
        <w:rPr>
          <w:szCs w:val="19"/>
        </w:rPr>
        <w:t xml:space="preserve"> h</w:t>
      </w:r>
      <w:r w:rsidRPr="00CB4537">
        <w:rPr>
          <w:szCs w:val="19"/>
        </w:rPr>
        <w:t>arjoittelevat</w:t>
      </w:r>
      <w:r w:rsidR="00253347" w:rsidRPr="00CB4537">
        <w:rPr>
          <w:szCs w:val="19"/>
        </w:rPr>
        <w:t xml:space="preserve"> säännöllisesti, pelastussuunnitelman mukaisesti, onnettomuustilanteissa toimimista. Harjoituksia järjestetään suunnitellulla rytmillä myös yhteist</w:t>
      </w:r>
      <w:r w:rsidRPr="00CB4537">
        <w:rPr>
          <w:szCs w:val="19"/>
        </w:rPr>
        <w:t>yössä pelastuslaitoksen kanssa.</w:t>
      </w:r>
    </w:p>
    <w:p w14:paraId="0F679DCB" w14:textId="77777777" w:rsidR="00CB4537" w:rsidRDefault="00CB4537" w:rsidP="00253347">
      <w:pPr>
        <w:pStyle w:val="Leipteksti"/>
      </w:pPr>
    </w:p>
    <w:p w14:paraId="151D236E" w14:textId="77777777" w:rsidR="007F1A89" w:rsidRDefault="00253347" w:rsidP="00253347">
      <w:pPr>
        <w:pStyle w:val="Leipteksti"/>
        <w:rPr>
          <w:b/>
          <w:bCs/>
        </w:rPr>
      </w:pPr>
      <w:r w:rsidRPr="00253347">
        <w:rPr>
          <w:b/>
          <w:bCs/>
        </w:rPr>
        <w:t xml:space="preserve">Yhteystiedot </w:t>
      </w:r>
    </w:p>
    <w:p w14:paraId="19E4ECA9" w14:textId="77777777" w:rsidR="007F1A89" w:rsidRDefault="00253347" w:rsidP="00253347">
      <w:pPr>
        <w:pStyle w:val="Leipteksti"/>
      </w:pPr>
      <w:r w:rsidRPr="00253347">
        <w:t xml:space="preserve">Osoite: </w:t>
      </w:r>
      <w:r w:rsidR="007F1A89">
        <w:t>Katriinantie 20 A, 0153</w:t>
      </w:r>
      <w:r w:rsidRPr="00253347">
        <w:t xml:space="preserve">0 Vantaa </w:t>
      </w:r>
    </w:p>
    <w:p w14:paraId="7E57BD9F" w14:textId="77777777" w:rsidR="007F1A89" w:rsidRDefault="00253347" w:rsidP="00253347">
      <w:pPr>
        <w:pStyle w:val="Leipteksti"/>
      </w:pPr>
      <w:r w:rsidRPr="00253347">
        <w:t>Puhelin: 020</w:t>
      </w:r>
      <w:r w:rsidR="007F1A89">
        <w:t> 791 00</w:t>
      </w:r>
    </w:p>
    <w:p w14:paraId="07127FBD" w14:textId="77777777" w:rsidR="007F1A89" w:rsidRDefault="00253347" w:rsidP="00253347">
      <w:pPr>
        <w:pStyle w:val="Leipteksti"/>
      </w:pPr>
      <w:r w:rsidRPr="00253347">
        <w:t xml:space="preserve">s-posti: </w:t>
      </w:r>
      <w:hyperlink r:id="rId10" w:history="1">
        <w:r w:rsidR="007F1A89" w:rsidRPr="00C14155">
          <w:rPr>
            <w:rStyle w:val="Hyperlinkki"/>
          </w:rPr>
          <w:t>info@berner.fi</w:t>
        </w:r>
      </w:hyperlink>
    </w:p>
    <w:p w14:paraId="6BBB3C9D" w14:textId="77777777" w:rsidR="007F1A89" w:rsidRDefault="007F1A89" w:rsidP="00253347">
      <w:pPr>
        <w:pStyle w:val="Leipteksti"/>
      </w:pPr>
    </w:p>
    <w:p w14:paraId="091153C4" w14:textId="77777777" w:rsidR="007F1A89" w:rsidRDefault="00253347" w:rsidP="00253347">
      <w:pPr>
        <w:pStyle w:val="Leipteksti"/>
        <w:rPr>
          <w:b/>
          <w:bCs/>
        </w:rPr>
      </w:pPr>
      <w:r w:rsidRPr="00253347">
        <w:rPr>
          <w:b/>
          <w:bCs/>
        </w:rPr>
        <w:t xml:space="preserve">Yhteystiedot turvallisuusasioissa: </w:t>
      </w:r>
    </w:p>
    <w:p w14:paraId="78C73C13" w14:textId="77777777" w:rsidR="007F1A89" w:rsidRDefault="00253347" w:rsidP="00253347">
      <w:pPr>
        <w:pStyle w:val="Leipteksti"/>
      </w:pPr>
      <w:r w:rsidRPr="00253347">
        <w:t xml:space="preserve">Tiedottaminen: </w:t>
      </w:r>
      <w:r w:rsidR="007F1A89">
        <w:t>Antti Korpiniemi, toimitusjohtaja</w:t>
      </w:r>
    </w:p>
    <w:p w14:paraId="0E5895BF" w14:textId="5591C85C" w:rsidR="00253347" w:rsidRPr="00683752" w:rsidRDefault="00683752" w:rsidP="00683752">
      <w:pPr>
        <w:pStyle w:val="Leipteksti"/>
      </w:pPr>
      <w:r>
        <w:rPr>
          <w:noProof/>
          <w:lang w:eastAsia="fi-FI"/>
        </w:rPr>
        <w:drawing>
          <wp:anchor distT="0" distB="0" distL="114300" distR="114300" simplePos="0" relativeHeight="251658240" behindDoc="0" locked="0" layoutInCell="1" allowOverlap="1" wp14:anchorId="66B99626" wp14:editId="78C20D16">
            <wp:simplePos x="715645" y="7133590"/>
            <wp:positionH relativeFrom="margin">
              <wp:align>center</wp:align>
            </wp:positionH>
            <wp:positionV relativeFrom="margin">
              <wp:align>bottom</wp:align>
            </wp:positionV>
            <wp:extent cx="7789545" cy="3147695"/>
            <wp:effectExtent l="0" t="0" r="1905" b="0"/>
            <wp:wrapSquare wrapText="bothSides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inikkala-ilmakuva_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" b="14325"/>
                    <a:stretch/>
                  </pic:blipFill>
                  <pic:spPr bwMode="auto">
                    <a:xfrm>
                      <a:off x="0" y="0"/>
                      <a:ext cx="7811512" cy="3156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3F8">
        <w:t>Viinikkala logistiikkakeskus</w:t>
      </w:r>
      <w:r w:rsidR="00253347" w:rsidRPr="00253347">
        <w:t xml:space="preserve">: </w:t>
      </w:r>
      <w:r w:rsidR="00AB11B1">
        <w:t>Juha Salo</w:t>
      </w:r>
      <w:r w:rsidR="007F1A89">
        <w:t xml:space="preserve">, </w:t>
      </w:r>
      <w:r>
        <w:t>logistiikka</w:t>
      </w:r>
      <w:r w:rsidR="00AB11B1">
        <w:t>johtaja</w:t>
      </w:r>
    </w:p>
    <w:sectPr w:rsidR="00253347" w:rsidRPr="00683752" w:rsidSect="005C514D">
      <w:headerReference w:type="default" r:id="rId12"/>
      <w:headerReference w:type="first" r:id="rId13"/>
      <w:footerReference w:type="first" r:id="rId14"/>
      <w:pgSz w:w="11906" w:h="16838" w:code="9"/>
      <w:pgMar w:top="2251" w:right="1247" w:bottom="567" w:left="1134" w:header="78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CE0A5" w14:textId="77777777" w:rsidR="00B444CD" w:rsidRDefault="00B444CD" w:rsidP="00AC7BC5">
      <w:r>
        <w:separator/>
      </w:r>
    </w:p>
  </w:endnote>
  <w:endnote w:type="continuationSeparator" w:id="0">
    <w:p w14:paraId="0DDBECE5" w14:textId="77777777" w:rsidR="00B444CD" w:rsidRDefault="00B444CD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2AE0" w14:textId="77777777" w:rsidR="00AD3D35" w:rsidRDefault="00AD3D35" w:rsidP="00830C38">
    <w:pPr>
      <w:pStyle w:val="Alatunniste"/>
    </w:pPr>
  </w:p>
  <w:p w14:paraId="5B3DD0CE" w14:textId="77777777" w:rsidR="005C514D" w:rsidRDefault="005C514D" w:rsidP="00830C38">
    <w:pPr>
      <w:pStyle w:val="Alatunniste"/>
    </w:pPr>
  </w:p>
  <w:p w14:paraId="6D80624C" w14:textId="77777777" w:rsidR="005C514D" w:rsidRPr="005C514D" w:rsidRDefault="005C514D" w:rsidP="006F2ECF">
    <w:pPr>
      <w:pStyle w:val="Alatunniste"/>
    </w:pPr>
  </w:p>
  <w:p w14:paraId="7147FA4A" w14:textId="77777777" w:rsidR="00830C38" w:rsidRPr="005C514D" w:rsidRDefault="00830C38" w:rsidP="005C514D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E9DE3" w14:textId="77777777" w:rsidR="00B444CD" w:rsidRDefault="00B444CD" w:rsidP="00AC7BC5">
      <w:r>
        <w:separator/>
      </w:r>
    </w:p>
  </w:footnote>
  <w:footnote w:type="continuationSeparator" w:id="0">
    <w:p w14:paraId="277E9FB5" w14:textId="77777777" w:rsidR="00B444CD" w:rsidRDefault="00B444CD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123A" w14:textId="77777777" w:rsidR="00C6019F" w:rsidRDefault="00C6019F" w:rsidP="00C6019F">
    <w:pPr>
      <w:pStyle w:val="Yltunniste"/>
    </w:pPr>
  </w:p>
  <w:p w14:paraId="7097277D" w14:textId="1E3832B0" w:rsidR="00C6019F" w:rsidRPr="007D65E5" w:rsidRDefault="00C6019F" w:rsidP="00C6019F">
    <w:pPr>
      <w:pStyle w:val="Yltunniste"/>
    </w:pPr>
    <w:r w:rsidRPr="007D65E5">
      <w:fldChar w:fldCharType="begin"/>
    </w:r>
    <w:r w:rsidRPr="007D65E5">
      <w:instrText xml:space="preserve"> PAGE  \* Arabic  \* MERGEFORMAT </w:instrText>
    </w:r>
    <w:r w:rsidRPr="007D65E5">
      <w:fldChar w:fldCharType="separate"/>
    </w:r>
    <w:r w:rsidR="00084291">
      <w:rPr>
        <w:noProof/>
      </w:rPr>
      <w:t>2</w:t>
    </w:r>
    <w:r w:rsidRPr="007D65E5">
      <w:fldChar w:fldCharType="end"/>
    </w:r>
    <w:r w:rsidRPr="007D65E5">
      <w:t>/</w:t>
    </w:r>
    <w:fldSimple w:instr=" NUMPAGES  \* Arabic  \* MERGEFORMAT ">
      <w:r w:rsidR="00084291">
        <w:rPr>
          <w:noProof/>
        </w:rPr>
        <w:t>2</w:t>
      </w:r>
    </w:fldSimple>
  </w:p>
  <w:p w14:paraId="71D2E051" w14:textId="77777777" w:rsidR="00C6019F" w:rsidRDefault="00C6019F" w:rsidP="00C6019F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61312" behindDoc="1" locked="1" layoutInCell="0" allowOverlap="1" wp14:anchorId="373CEB35" wp14:editId="37182945">
          <wp:simplePos x="0" y="0"/>
          <wp:positionH relativeFrom="page">
            <wp:posOffset>714375</wp:posOffset>
          </wp:positionH>
          <wp:positionV relativeFrom="page">
            <wp:posOffset>649605</wp:posOffset>
          </wp:positionV>
          <wp:extent cx="1267200" cy="295200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er_logo_RGB_Wordiin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F471A5" w14:textId="77777777" w:rsidR="00C6019F" w:rsidRDefault="00C6019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5D66" w14:textId="77777777" w:rsidR="00AD3D35" w:rsidRDefault="00AD3D35" w:rsidP="00AD3D35">
    <w:pPr>
      <w:pStyle w:val="Yltunniste"/>
    </w:pPr>
  </w:p>
  <w:p w14:paraId="0737CEFA" w14:textId="77777777" w:rsidR="0014405D" w:rsidRDefault="004A2956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9264" behindDoc="1" locked="1" layoutInCell="0" allowOverlap="1" wp14:anchorId="3065329A" wp14:editId="355314B7">
          <wp:simplePos x="0" y="0"/>
          <wp:positionH relativeFrom="page">
            <wp:posOffset>714375</wp:posOffset>
          </wp:positionH>
          <wp:positionV relativeFrom="page">
            <wp:posOffset>649605</wp:posOffset>
          </wp:positionV>
          <wp:extent cx="1267200" cy="295200"/>
          <wp:effectExtent l="0" t="0" r="0" b="0"/>
          <wp:wrapNone/>
          <wp:docPr id="3" name="Kuv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er_logo_RGB_Wordiin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29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4E3"/>
    <w:multiLevelType w:val="hybridMultilevel"/>
    <w:tmpl w:val="18C48F62"/>
    <w:lvl w:ilvl="0" w:tplc="A852C31E">
      <w:start w:val="1"/>
      <w:numFmt w:val="bullet"/>
      <w:pStyle w:val="Luettelokappal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6860E29"/>
    <w:multiLevelType w:val="hybridMultilevel"/>
    <w:tmpl w:val="E0BC2CDC"/>
    <w:lvl w:ilvl="0" w:tplc="608AEA7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AD7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9862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7EEE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AB39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540D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1837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5C78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C25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0716069">
    <w:abstractNumId w:val="0"/>
  </w:num>
  <w:num w:numId="2" w16cid:durableId="685788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347"/>
    <w:rsid w:val="00084291"/>
    <w:rsid w:val="000B7A66"/>
    <w:rsid w:val="000D378C"/>
    <w:rsid w:val="00126FF6"/>
    <w:rsid w:val="00137F64"/>
    <w:rsid w:val="0014405D"/>
    <w:rsid w:val="001470DB"/>
    <w:rsid w:val="00150451"/>
    <w:rsid w:val="00171566"/>
    <w:rsid w:val="00172CC2"/>
    <w:rsid w:val="00253347"/>
    <w:rsid w:val="002D0396"/>
    <w:rsid w:val="002D3B82"/>
    <w:rsid w:val="003219FF"/>
    <w:rsid w:val="00356779"/>
    <w:rsid w:val="00370026"/>
    <w:rsid w:val="003E0992"/>
    <w:rsid w:val="004232FA"/>
    <w:rsid w:val="0043521D"/>
    <w:rsid w:val="00447D57"/>
    <w:rsid w:val="004619E8"/>
    <w:rsid w:val="004A2956"/>
    <w:rsid w:val="004B4359"/>
    <w:rsid w:val="00511ED0"/>
    <w:rsid w:val="00512BE3"/>
    <w:rsid w:val="00526354"/>
    <w:rsid w:val="0053133D"/>
    <w:rsid w:val="00563C33"/>
    <w:rsid w:val="005B7196"/>
    <w:rsid w:val="005C514D"/>
    <w:rsid w:val="00674FEF"/>
    <w:rsid w:val="0067740B"/>
    <w:rsid w:val="00683752"/>
    <w:rsid w:val="006C4F9E"/>
    <w:rsid w:val="006F2ECF"/>
    <w:rsid w:val="006F39B6"/>
    <w:rsid w:val="00735389"/>
    <w:rsid w:val="00742E6A"/>
    <w:rsid w:val="007473B3"/>
    <w:rsid w:val="007E429F"/>
    <w:rsid w:val="007F1A89"/>
    <w:rsid w:val="00807489"/>
    <w:rsid w:val="00830C38"/>
    <w:rsid w:val="0084669D"/>
    <w:rsid w:val="0086024B"/>
    <w:rsid w:val="008B1667"/>
    <w:rsid w:val="008C0ACD"/>
    <w:rsid w:val="008D5C1B"/>
    <w:rsid w:val="00900BAB"/>
    <w:rsid w:val="0090756E"/>
    <w:rsid w:val="00924841"/>
    <w:rsid w:val="00936E2D"/>
    <w:rsid w:val="00946888"/>
    <w:rsid w:val="009B3183"/>
    <w:rsid w:val="009E79DD"/>
    <w:rsid w:val="00A139CA"/>
    <w:rsid w:val="00A80175"/>
    <w:rsid w:val="00A82348"/>
    <w:rsid w:val="00A8563F"/>
    <w:rsid w:val="00AB11B1"/>
    <w:rsid w:val="00AC7BC5"/>
    <w:rsid w:val="00AD3D35"/>
    <w:rsid w:val="00AE73F8"/>
    <w:rsid w:val="00B06142"/>
    <w:rsid w:val="00B444CD"/>
    <w:rsid w:val="00B73F5F"/>
    <w:rsid w:val="00B87C6B"/>
    <w:rsid w:val="00BB11F9"/>
    <w:rsid w:val="00C21D25"/>
    <w:rsid w:val="00C479A0"/>
    <w:rsid w:val="00C6019F"/>
    <w:rsid w:val="00C6275D"/>
    <w:rsid w:val="00CA49E7"/>
    <w:rsid w:val="00CB4537"/>
    <w:rsid w:val="00D36164"/>
    <w:rsid w:val="00D723B0"/>
    <w:rsid w:val="00D93DF8"/>
    <w:rsid w:val="00D93FA1"/>
    <w:rsid w:val="00DA7B05"/>
    <w:rsid w:val="00DE69E9"/>
    <w:rsid w:val="00E15852"/>
    <w:rsid w:val="00E32597"/>
    <w:rsid w:val="00E4020C"/>
    <w:rsid w:val="00EC7393"/>
    <w:rsid w:val="00EE7396"/>
    <w:rsid w:val="00F71FCE"/>
    <w:rsid w:val="00F90AA0"/>
    <w:rsid w:val="00F94A55"/>
    <w:rsid w:val="00F9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4DC2"/>
  <w15:docId w15:val="{5C8474C1-F95D-479B-8A6B-996919EF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C7393"/>
    <w:rPr>
      <w:sz w:val="19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F95A4B"/>
    <w:pPr>
      <w:keepNext/>
      <w:keepLines/>
      <w:spacing w:before="120"/>
      <w:ind w:left="1134"/>
      <w:outlineLvl w:val="0"/>
    </w:pPr>
    <w:rPr>
      <w:rFonts w:asciiTheme="majorHAnsi" w:eastAsiaTheme="majorEastAsia" w:hAnsiTheme="majorHAnsi" w:cstheme="majorHAnsi"/>
      <w:b/>
      <w:bCs/>
      <w:szCs w:val="28"/>
    </w:rPr>
  </w:style>
  <w:style w:type="paragraph" w:styleId="Otsikko2">
    <w:name w:val="heading 2"/>
    <w:basedOn w:val="Otsikko1"/>
    <w:next w:val="Leipteksti"/>
    <w:link w:val="Otsikko2Char"/>
    <w:uiPriority w:val="9"/>
    <w:qFormat/>
    <w:rsid w:val="004A2956"/>
    <w:pPr>
      <w:outlineLvl w:val="1"/>
    </w:pPr>
    <w:rPr>
      <w:bCs w:val="0"/>
      <w:szCs w:val="26"/>
    </w:rPr>
  </w:style>
  <w:style w:type="paragraph" w:styleId="Otsikko3">
    <w:name w:val="heading 3"/>
    <w:basedOn w:val="Otsikko2"/>
    <w:next w:val="Leipteksti"/>
    <w:link w:val="Otsikko3Char"/>
    <w:uiPriority w:val="9"/>
    <w:qFormat/>
    <w:rsid w:val="008B1667"/>
    <w:pPr>
      <w:outlineLvl w:val="2"/>
    </w:pPr>
    <w:rPr>
      <w:rFonts w:cstheme="majorBidi"/>
      <w:bCs/>
    </w:rPr>
  </w:style>
  <w:style w:type="paragraph" w:styleId="Otsikko4">
    <w:name w:val="heading 4"/>
    <w:basedOn w:val="Otsikko2"/>
    <w:next w:val="Leipteksti"/>
    <w:link w:val="Otsikko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95A4B"/>
    <w:rPr>
      <w:rFonts w:asciiTheme="majorHAnsi" w:eastAsiaTheme="majorEastAsia" w:hAnsiTheme="majorHAnsi" w:cstheme="majorHAnsi"/>
      <w:b/>
      <w:bCs/>
      <w:sz w:val="20"/>
      <w:szCs w:val="28"/>
    </w:rPr>
  </w:style>
  <w:style w:type="paragraph" w:styleId="Yltunniste">
    <w:name w:val="header"/>
    <w:basedOn w:val="Normaali"/>
    <w:link w:val="YltunnisteChar"/>
    <w:uiPriority w:val="99"/>
    <w:unhideWhenUsed/>
    <w:rsid w:val="00AD3D35"/>
    <w:pPr>
      <w:ind w:right="-454"/>
      <w:jc w:val="right"/>
    </w:pPr>
    <w:rPr>
      <w:rFonts w:ascii="Tahoma" w:hAnsi="Tahoma"/>
      <w:b/>
      <w:color w:val="003479" w:themeColor="text2"/>
      <w:sz w:val="16"/>
    </w:rPr>
  </w:style>
  <w:style w:type="paragraph" w:styleId="Leipteksti">
    <w:name w:val="Body Text"/>
    <w:basedOn w:val="Normaali"/>
    <w:link w:val="LeiptekstiChar"/>
    <w:uiPriority w:val="99"/>
    <w:qFormat/>
    <w:rsid w:val="006C4F9E"/>
    <w:pPr>
      <w:tabs>
        <w:tab w:val="left" w:pos="1304"/>
        <w:tab w:val="left" w:pos="2608"/>
      </w:tabs>
      <w:spacing w:line="340" w:lineRule="exact"/>
      <w:ind w:left="1134"/>
      <w:jc w:val="both"/>
    </w:pPr>
  </w:style>
  <w:style w:type="character" w:customStyle="1" w:styleId="LeiptekstiChar">
    <w:name w:val="Leipäteksti Char"/>
    <w:basedOn w:val="Kappaleenoletusfontti"/>
    <w:link w:val="Leipteksti"/>
    <w:uiPriority w:val="99"/>
    <w:rsid w:val="006C4F9E"/>
    <w:rPr>
      <w:sz w:val="20"/>
    </w:rPr>
  </w:style>
  <w:style w:type="character" w:customStyle="1" w:styleId="YltunnisteChar">
    <w:name w:val="Ylätunniste Char"/>
    <w:basedOn w:val="Kappaleenoletusfontti"/>
    <w:link w:val="Yltunniste"/>
    <w:uiPriority w:val="99"/>
    <w:rsid w:val="00AD3D35"/>
    <w:rPr>
      <w:rFonts w:ascii="Tahoma" w:hAnsi="Tahoma"/>
      <w:b/>
      <w:color w:val="003479" w:themeColor="text2"/>
      <w:sz w:val="16"/>
    </w:rPr>
  </w:style>
  <w:style w:type="paragraph" w:styleId="Alatunniste">
    <w:name w:val="footer"/>
    <w:link w:val="AlatunnisteChar"/>
    <w:uiPriority w:val="99"/>
    <w:unhideWhenUsed/>
    <w:rsid w:val="00EC7393"/>
    <w:pPr>
      <w:spacing w:line="260" w:lineRule="exact"/>
      <w:ind w:left="1134"/>
    </w:pPr>
    <w:rPr>
      <w:noProof/>
      <w:color w:val="003479" w:themeColor="text2"/>
      <w:spacing w:val="-2"/>
      <w:sz w:val="15"/>
    </w:rPr>
  </w:style>
  <w:style w:type="character" w:customStyle="1" w:styleId="AlatunnisteChar">
    <w:name w:val="Alatunniste Char"/>
    <w:basedOn w:val="Kappaleenoletusfontti"/>
    <w:link w:val="Alatunniste"/>
    <w:uiPriority w:val="99"/>
    <w:rsid w:val="00EC7393"/>
    <w:rPr>
      <w:noProof/>
      <w:color w:val="003479" w:themeColor="text2"/>
      <w:spacing w:val="-2"/>
      <w:sz w:val="15"/>
    </w:rPr>
  </w:style>
  <w:style w:type="paragraph" w:styleId="Otsikko">
    <w:name w:val="Title"/>
    <w:basedOn w:val="Normaali"/>
    <w:next w:val="Leipteksti"/>
    <w:link w:val="OtsikkoChar"/>
    <w:uiPriority w:val="10"/>
    <w:qFormat/>
    <w:locked/>
    <w:rsid w:val="00EC7393"/>
    <w:pPr>
      <w:spacing w:before="720" w:after="360"/>
      <w:ind w:left="1134"/>
      <w:contextualSpacing/>
    </w:pPr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EC7393"/>
    <w:rPr>
      <w:rFonts w:asciiTheme="majorHAnsi" w:eastAsiaTheme="majorEastAsia" w:hAnsiTheme="majorHAnsi" w:cstheme="majorHAnsi"/>
      <w:b/>
      <w:kern w:val="28"/>
      <w:sz w:val="36"/>
      <w:szCs w:val="52"/>
    </w:rPr>
  </w:style>
  <w:style w:type="character" w:customStyle="1" w:styleId="Otsikko2Char">
    <w:name w:val="Otsikko 2 Char"/>
    <w:basedOn w:val="Kappaleenoletusfontti"/>
    <w:link w:val="Otsikko2"/>
    <w:uiPriority w:val="9"/>
    <w:rsid w:val="004A2956"/>
    <w:rPr>
      <w:rFonts w:asciiTheme="majorHAnsi" w:eastAsiaTheme="majorEastAsia" w:hAnsiTheme="majorHAnsi" w:cstheme="majorHAnsi"/>
      <w:b/>
      <w:sz w:val="20"/>
      <w:szCs w:val="26"/>
    </w:rPr>
  </w:style>
  <w:style w:type="paragraph" w:styleId="Alaotsikko">
    <w:name w:val="Subtitle"/>
    <w:basedOn w:val="Normaali"/>
    <w:next w:val="Leipteksti"/>
    <w:link w:val="AlaotsikkoChar"/>
    <w:uiPriority w:val="5"/>
    <w:rsid w:val="00AC7BC5"/>
    <w:pPr>
      <w:numPr>
        <w:ilvl w:val="1"/>
      </w:numPr>
    </w:pPr>
    <w:rPr>
      <w:rFonts w:asciiTheme="majorHAnsi" w:eastAsiaTheme="majorEastAsia" w:hAnsiTheme="majorHAnsi" w:cstheme="majorHAnsi"/>
      <w:iCs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5"/>
    <w:rsid w:val="00AC7BC5"/>
    <w:rPr>
      <w:rFonts w:asciiTheme="majorHAnsi" w:eastAsiaTheme="majorEastAsia" w:hAnsiTheme="majorHAnsi" w:cstheme="majorHAnsi"/>
      <w:iCs/>
      <w:sz w:val="24"/>
      <w:szCs w:val="24"/>
    </w:rPr>
  </w:style>
  <w:style w:type="paragraph" w:styleId="Luettelokappale">
    <w:name w:val="List Paragraph"/>
    <w:basedOn w:val="Leipteksti"/>
    <w:uiPriority w:val="34"/>
    <w:qFormat/>
    <w:rsid w:val="00900BAB"/>
    <w:pPr>
      <w:numPr>
        <w:numId w:val="1"/>
      </w:numPr>
      <w:ind w:left="1321" w:hanging="357"/>
      <w:contextualSpacing/>
    </w:pPr>
  </w:style>
  <w:style w:type="paragraph" w:styleId="Eivli">
    <w:name w:val="No Spacing"/>
    <w:uiPriority w:val="1"/>
    <w:rsid w:val="008B1667"/>
  </w:style>
  <w:style w:type="character" w:customStyle="1" w:styleId="Otsikko4Char">
    <w:name w:val="Otsikko 4 Char"/>
    <w:basedOn w:val="Kappaleenoletusfontti"/>
    <w:link w:val="Otsikko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8B1667"/>
    <w:rPr>
      <w:rFonts w:asciiTheme="majorHAnsi" w:eastAsiaTheme="majorEastAsia" w:hAnsiTheme="majorHAnsi" w:cstheme="majorBidi"/>
      <w:sz w:val="26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A2956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A2956"/>
    <w:rPr>
      <w:rFonts w:ascii="Tahoma" w:hAnsi="Tahoma" w:cs="Tahoma"/>
      <w:sz w:val="16"/>
      <w:szCs w:val="16"/>
    </w:rPr>
  </w:style>
  <w:style w:type="character" w:styleId="Paikkamerkkiteksti">
    <w:name w:val="Placeholder Text"/>
    <w:basedOn w:val="Kappaleenoletusfontti"/>
    <w:uiPriority w:val="99"/>
    <w:semiHidden/>
    <w:rsid w:val="00900BAB"/>
    <w:rPr>
      <w:color w:val="808080"/>
    </w:rPr>
  </w:style>
  <w:style w:type="paragraph" w:customStyle="1" w:styleId="Osoitetiedot">
    <w:name w:val="Osoitetiedot"/>
    <w:basedOn w:val="Normaali"/>
    <w:qFormat/>
    <w:rsid w:val="00EC7393"/>
    <w:pPr>
      <w:spacing w:after="120"/>
    </w:pPr>
    <w:rPr>
      <w:rFonts w:asciiTheme="majorHAnsi" w:hAnsiTheme="majorHAnsi"/>
      <w:b/>
      <w:caps/>
      <w:color w:val="003479" w:themeColor="text2"/>
      <w:sz w:val="16"/>
      <w:lang w:val="en-US"/>
    </w:rPr>
  </w:style>
  <w:style w:type="character" w:styleId="Hyperlinkki">
    <w:name w:val="Hyperlink"/>
    <w:basedOn w:val="Kappaleenoletusfontti"/>
    <w:uiPriority w:val="99"/>
    <w:unhideWhenUsed/>
    <w:rsid w:val="00DE69E9"/>
    <w:rPr>
      <w:color w:val="0000FF" w:themeColor="hyperlink"/>
      <w:u w:val="single"/>
    </w:rPr>
  </w:style>
  <w:style w:type="paragraph" w:customStyle="1" w:styleId="Vastaanottaja">
    <w:name w:val="Vastaanottaja"/>
    <w:next w:val="Leipteksti"/>
    <w:qFormat/>
    <w:rsid w:val="003E0992"/>
    <w:pPr>
      <w:spacing w:before="200" w:after="360"/>
      <w:ind w:left="1134"/>
    </w:pPr>
    <w:rPr>
      <w:b/>
      <w:sz w:val="20"/>
    </w:rPr>
  </w:style>
  <w:style w:type="character" w:customStyle="1" w:styleId="Kappaleenoletuskirjasin1">
    <w:name w:val="Kappaleen oletuskirjasin1"/>
    <w:semiHidden/>
    <w:unhideWhenUsed/>
    <w:rsid w:val="000B7A66"/>
  </w:style>
  <w:style w:type="paragraph" w:customStyle="1" w:styleId="Listietoja">
    <w:name w:val="Lisätietoja"/>
    <w:basedOn w:val="Leipteksti"/>
    <w:qFormat/>
    <w:rsid w:val="00F95A4B"/>
    <w:pPr>
      <w:spacing w:line="240" w:lineRule="auto"/>
    </w:pPr>
    <w:rPr>
      <w:b/>
      <w:sz w:val="16"/>
    </w:rPr>
  </w:style>
  <w:style w:type="paragraph" w:customStyle="1" w:styleId="Ingressi">
    <w:name w:val="Ingressi"/>
    <w:basedOn w:val="Leipteksti"/>
    <w:qFormat/>
    <w:rsid w:val="00B87C6B"/>
    <w:pPr>
      <w:jc w:val="left"/>
    </w:pPr>
    <w:rPr>
      <w:b/>
    </w:rPr>
  </w:style>
  <w:style w:type="paragraph" w:customStyle="1" w:styleId="Default">
    <w:name w:val="Default"/>
    <w:rsid w:val="002533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8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643">
          <w:marLeft w:val="4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berner.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us\AppData\Roaming\Microsoft\Templates\Berner_lehdist&#246;tiedote_fin.dotx" TargetMode="External"/></Relationships>
</file>

<file path=word/theme/theme1.xml><?xml version="1.0" encoding="utf-8"?>
<a:theme xmlns:a="http://schemas.openxmlformats.org/drawingml/2006/main" name="Office-teema">
  <a:themeElements>
    <a:clrScheme name="BernerWord">
      <a:dk1>
        <a:sysClr val="windowText" lastClr="000000"/>
      </a:dk1>
      <a:lt1>
        <a:sysClr val="window" lastClr="FFFFFF"/>
      </a:lt1>
      <a:dk2>
        <a:srgbClr val="003479"/>
      </a:dk2>
      <a:lt2>
        <a:srgbClr val="8A8D8E"/>
      </a:lt2>
      <a:accent1>
        <a:srgbClr val="003479"/>
      </a:accent1>
      <a:accent2>
        <a:srgbClr val="A6B2C9"/>
      </a:accent2>
      <a:accent3>
        <a:srgbClr val="C5CDDB"/>
      </a:accent3>
      <a:accent4>
        <a:srgbClr val="000000"/>
      </a:accent4>
      <a:accent5>
        <a:srgbClr val="F6E0CF"/>
      </a:accent5>
      <a:accent6>
        <a:srgbClr val="FF5C36"/>
      </a:accent6>
      <a:hlink>
        <a:srgbClr val="0000FF"/>
      </a:hlink>
      <a:folHlink>
        <a:srgbClr val="800080"/>
      </a:folHlink>
    </a:clrScheme>
    <a:fontScheme name="Bern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ReviewingDeadline xmlns="23d9fe52-8767-409c-a4fb-50a020f84fbc" xsi:nil="true"/>
    <HB_ApprovedBy xmlns="7caf82fc-99cb-43fd-b528-15a259609849">
      <UserInfo>
        <DisplayName>Starck Juha</DisplayName>
        <AccountId>123</AccountId>
        <AccountType/>
      </UserInfo>
    </HB_ApprovedBy>
    <NotesFunction xmlns="23d9fe52-8767-409c-a4fb-50a020f84fbc" xsi:nil="true"/>
    <NotesApprovedAt xmlns="23d9fe52-8767-409c-a4fb-50a020f84fbc" xsi:nil="true"/>
    <HB_RefStdIDs_FullPath xmlns="7caf82fc-99cb-43fd-b528-15a259609849">ISO 14001
ISO 9001</HB_RefStdIDs_FullPath>
    <HB_DocumentSignatureHashes xmlns="23d9fe52-8767-409c-a4fb-50a020f84fbc" xsi:nil="true"/>
    <NotesInspectedAt xmlns="23d9fe52-8767-409c-a4fb-50a020f84fbc" xsi:nil="true"/>
    <HB_ParentID xmlns="7caf82fc-99cb-43fd-b528-15a259609849">129</HB_ParentID>
    <QF_Workflow xmlns="23d9fe52-8767-409c-a4fb-50a020f84fbc" xsi:nil="true"/>
    <HB_LockType xmlns="23d9fe52-8767-409c-a4fb-50a020f84fbc">1</HB_LockType>
    <NotesTOC xmlns="23d9fe52-8767-409c-a4fb-50a020f84fbc" xsi:nil="true"/>
    <HB_MajorVersionNumber xmlns="23d9fe52-8767-409c-a4fb-50a020f84fbc">3</HB_MajorVersionNumber>
    <HB_AuthorOld xmlns="23d9fe52-8767-409c-a4fb-50a020f84fbc">ranja.soiletsalo@berner.fi</HB_AuthorOld>
    <NotesValidUntil xmlns="23d9fe52-8767-409c-a4fb-50a020f84fbc" xsi:nil="true"/>
    <HB_OrganizationIDs_FullPath xmlns="7caf82fc-99cb-43fd-b528-15a259609849">Toimitusketju (SCM)/Logistiikka/09 Turvallisuus</HB_OrganizationIDs_FullPath>
    <NotesValidFrom xmlns="23d9fe52-8767-409c-a4fb-50a020f84fbc" xsi:nil="true"/>
    <HB_ReviewerOld xmlns="23d9fe52-8767-409c-a4fb-50a020f84fbc">ranja.soiletsalo@berner.fi</HB_ReviewerOld>
    <NotesApprover xmlns="23d9fe52-8767-409c-a4fb-50a020f84fbc" xsi:nil="true"/>
    <HB_SourceWorkspace xmlns="7caf82fc-99cb-43fd-b528-15a259609849">HandbookGenWsp</HB_SourceWorkspace>
    <NotesReference xmlns="23d9fe52-8767-409c-a4fb-50a020f84fbc" xsi:nil="true"/>
    <HB_WFWiP xmlns="23d9fe52-8767-409c-a4fb-50a020f84fbc" xsi:nil="true"/>
    <HB_InspectionDate xmlns="7caf82fc-99cb-43fd-b528-15a259609849" xsi:nil="true"/>
    <NotesAuthor xmlns="23d9fe52-8767-409c-a4fb-50a020f84fbc" xsi:nil="true"/>
    <HB_OrganizationIDs xmlns="7caf82fc-99cb-43fd-b528-15a259609849">73</HB_OrganizationIDs>
    <HB_ApproversGroupDate xmlns="7caf82fc-99cb-43fd-b528-15a259609849">2024-06-04T21:00:00+00:00</HB_ApproversGroupDate>
    <HB_WFStatus xmlns="23d9fe52-8767-409c-a4fb-50a020f84fbc">Julkaistu</HB_WFStatus>
    <HB_Signatures xmlns="23d9fe52-8767-409c-a4fb-50a020f84fbc" xsi:nil="true"/>
    <HB_RefStdIDs xmlns="7caf82fc-99cb-43fd-b528-15a259609849">14;12</HB_RefStdIDs>
    <HB_DocCode xmlns="7caf82fc-99cb-43fd-b528-15a259609849">5108</HB_DocCode>
    <HB_MinorVersionNumber xmlns="23d9fe52-8767-409c-a4fb-50a020f84fbc">0</HB_MinorVersionNumber>
    <HB_DocumentSigned xmlns="7caf82fc-99cb-43fd-b528-15a259609849">false</HB_DocumentSigned>
    <HB_MetaData xmlns="23d9fe52-8767-409c-a4fb-50a020f84fbc">7998</HB_MetaData>
    <HB_DocumentVersionSystem xmlns="7caf82fc-99cb-43fd-b528-15a259609849">3</HB_DocumentVersionSystem>
    <HB_DocType xmlns="7caf82fc-99cb-43fd-b528-15a259609849">Turvallisuus</HB_DocType>
    <HB_VersionComments xmlns="7caf82fc-99cb-43fd-b528-15a259609849" xsi:nil="true"/>
    <NotesUniversalID xmlns="23d9fe52-8767-409c-a4fb-50a020f84fbc" xsi:nil="true"/>
    <MuutLaatijatOld xmlns="23d9fe52-8767-409c-a4fb-50a020f84fbc" xsi:nil="true"/>
    <Berner_DocCode xmlns="23d9fe52-8767-409c-a4fb-50a020f84fbc" xsi:nil="true"/>
    <HB_Reviewer xmlns="7caf82fc-99cb-43fd-b528-15a259609849">
      <UserInfo>
        <DisplayName>Soiletsalo Ranja</DisplayName>
        <AccountId>41</AccountId>
        <AccountType/>
      </UserInfo>
    </HB_Reviewer>
    <NotesStatus xmlns="23d9fe52-8767-409c-a4fb-50a020f84fbc" xsi:nil="true"/>
    <NotesOrganization xmlns="23d9fe52-8767-409c-a4fb-50a020f84fbc" xsi:nil="true"/>
    <NotesDocumentCode xmlns="23d9fe52-8767-409c-a4fb-50a020f84fbc" xsi:nil="true"/>
    <NotesDocumentType xmlns="23d9fe52-8767-409c-a4fb-50a020f84fbc" xsi:nil="true"/>
    <HB_ApprovedByOld xmlns="23d9fe52-8767-409c-a4fb-50a020f84fbc">juha.starck@berner.fi</HB_ApprovedByOld>
    <Versiomuutokset xmlns="23d9fe52-8767-409c-a4fb-50a020f84fbc">Tiedotteen päivämäärä päivitetty ja lisätty yleiskuvaus omana dokumenttinaan.</Versiomuutokset>
    <HB_References xmlns="7caf82fc-99cb-43fd-b528-15a259609849" xsi:nil="true"/>
    <NotesVersion xmlns="23d9fe52-8767-409c-a4fb-50a020f84fbc" xsi:nil="true"/>
    <lcf76f155ced4ddcb4097134ff3c332f xmlns="23d9fe52-8767-409c-a4fb-50a020f84fbc">
      <Terms xmlns="http://schemas.microsoft.com/office/infopath/2007/PartnerControls"/>
    </lcf76f155ced4ddcb4097134ff3c332f>
    <HB_ApproversGroup xmlns="7caf82fc-99cb-43fd-b528-15a259609849">Starck Juha</HB_ApproversGroup>
    <TaxCatchAll xmlns="7caf82fc-99cb-43fd-b528-15a259609849" xsi:nil="true"/>
    <HB_ProcessIDs_FullPath xmlns="7caf82fc-99cb-43fd-b528-15a259609849">Logistiikka</HB_ProcessIDs_FullPath>
    <MuutLaatijat xmlns="23d9fe52-8767-409c-a4fb-50a020f84fbc">
      <UserInfo>
        <DisplayName/>
        <AccountId xsi:nil="true"/>
        <AccountType/>
      </UserInfo>
    </MuutLaatijat>
    <NotesCreateDate xmlns="23d9fe52-8767-409c-a4fb-50a020f84fbc" xsi:nil="true"/>
    <HB_ParentID_FullPath xmlns="7caf82fc-99cb-43fd-b528-15a259609849">08. Ohjeet ulkopuolisille</HB_ParentID_FullPath>
    <HB_DocTitle xmlns="7caf82fc-99cb-43fd-b528-15a259609849">Turvallisuustiedote Viinikkala</HB_DocTitle>
    <Paperiversio xmlns="23d9fe52-8767-409c-a4fb-50a020f84fbc" xsi:nil="true"/>
    <NotesInspector xmlns="23d9fe52-8767-409c-a4fb-50a020f84fbc" xsi:nil="true"/>
    <HB_DocumentType xmlns="23d9fe52-8767-409c-a4fb-50a020f84fbc" xsi:nil="true"/>
    <HB_ValidEnd xmlns="7caf82fc-99cb-43fd-b528-15a259609849" xsi:nil="true"/>
    <HB_ProcessIDs xmlns="7caf82fc-99cb-43fd-b528-15a259609849">11</HB_ProcessIDs>
    <HB_CreateDate xmlns="7caf82fc-99cb-43fd-b528-15a259609849">2017-01-16T22:00:00+00:00</HB_CreateDate>
    <HB_Inspector xmlns="7caf82fc-99cb-43fd-b528-15a259609849" xsi:nil="true"/>
    <Berner_ValidFrom xmlns="23d9fe52-8767-409c-a4fb-50a020f84fbc">2024-06-04T21:00:00+00:00</Berner_ValidFrom>
    <HB_StatusExtendedID xmlns="23d9fe52-8767-409c-a4fb-50a020f84fbc" xsi:nil="true"/>
    <HB_ReviewDate xmlns="7caf82fc-99cb-43fd-b528-15a259609849">2026-11-24T00:00:00+00:00</HB_ReviewDate>
    <NotesReviewer xmlns="23d9fe52-8767-409c-a4fb-50a020f84fbc" xsi:nil="true"/>
    <NotesVersionDate xmlns="23d9fe52-8767-409c-a4fb-50a020f84fbc" xsi:nil="true"/>
    <HB_ValidBegin xmlns="7caf82fc-99cb-43fd-b528-15a259609849" xsi:nil="true"/>
    <HB_Author xmlns="7caf82fc-99cb-43fd-b528-15a259609849">
      <UserInfo>
        <DisplayName>Soiletsalo Ranja</DisplayName>
        <AccountId>41</AccountId>
        <AccountType/>
      </UserInfo>
    </HB_Author>
    <HB_StatusID xmlns="23d9fe52-8767-409c-a4fb-50a020f84fbc">30</HB_Statu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QualityFirst Handbook Library item" ma:contentTypeID="0x010100F24403E3811F49F097A3E17ECB15B688000D5AC6D7A8A5A04282E381A7D266C993" ma:contentTypeVersion="86" ma:contentTypeDescription="QualityFirst Handbook Library item" ma:contentTypeScope="" ma:versionID="98f8b9c5418c71ae1978fc0e072257fa">
  <xsd:schema xmlns:xsd="http://www.w3.org/2001/XMLSchema" xmlns:xs="http://www.w3.org/2001/XMLSchema" xmlns:p="http://schemas.microsoft.com/office/2006/metadata/properties" xmlns:ns2="7caf82fc-99cb-43fd-b528-15a259609849" xmlns:ns3="23d9fe52-8767-409c-a4fb-50a020f84fbc" targetNamespace="http://schemas.microsoft.com/office/2006/metadata/properties" ma:root="true" ma:fieldsID="ca855d14bf57499be06a50b155cfbb40" ns2:_="" ns3:_="">
    <xsd:import namespace="7caf82fc-99cb-43fd-b528-15a259609849"/>
    <xsd:import namespace="23d9fe52-8767-409c-a4fb-50a020f84fbc"/>
    <xsd:element name="properties">
      <xsd:complexType>
        <xsd:sequence>
          <xsd:element name="documentManagement">
            <xsd:complexType>
              <xsd:all>
                <xsd:element ref="ns2:HB_DocTitle" minOccurs="0"/>
                <xsd:element ref="ns2:HB_Author" minOccurs="0"/>
                <xsd:element ref="ns2:HB_Reviewer" minOccurs="0"/>
                <xsd:element ref="ns2:HB_ApprovedBy" minOccurs="0"/>
                <xsd:element ref="ns2:HB_CreateDate" minOccurs="0"/>
                <xsd:element ref="ns2:HB_ValidBegin" minOccurs="0"/>
                <xsd:element ref="ns2:HB_ValidEnd" minOccurs="0"/>
                <xsd:element ref="ns2:HB_ReviewDate" minOccurs="0"/>
                <xsd:element ref="ns2:HB_ApproversGroupDate" minOccurs="0"/>
                <xsd:element ref="ns2:HB_InspectionDate" minOccurs="0"/>
                <xsd:element ref="ns2:HB_DocCode" minOccurs="0"/>
                <xsd:element ref="ns2:HB_DocType" minOccurs="0"/>
                <xsd:element ref="ns2:HB_ParentID" minOccurs="0"/>
                <xsd:element ref="ns2:HB_ParentID_FullPath" minOccurs="0"/>
                <xsd:element ref="ns2:HB_OrganizationIDs" minOccurs="0"/>
                <xsd:element ref="ns2:HB_OrganizationIDs_FullPath" minOccurs="0"/>
                <xsd:element ref="ns2:HB_ProcessIDs" minOccurs="0"/>
                <xsd:element ref="ns2:HB_ProcessIDs_FullPath" minOccurs="0"/>
                <xsd:element ref="ns2:HB_RefStdIDs" minOccurs="0"/>
                <xsd:element ref="ns2:HB_RefStdIDs_FullPath" minOccurs="0"/>
                <xsd:element ref="ns2:HB_DocumentVersionSystem" minOccurs="0"/>
                <xsd:element ref="ns2:HB_ApproversGroup" minOccurs="0"/>
                <xsd:element ref="ns2:HB_SourceWorkspace" minOccurs="0"/>
                <xsd:element ref="ns2:HB_Inspector" minOccurs="0"/>
                <xsd:element ref="ns2:HB_VersionComments" minOccurs="0"/>
                <xsd:element ref="ns2:HB_References" minOccurs="0"/>
                <xsd:element ref="ns2:HB_DocumentSigned" minOccurs="0"/>
                <xsd:element ref="ns3:HB_DocumentSignatureHashes" minOccurs="0"/>
                <xsd:element ref="ns3:HB_MetaData" minOccurs="0"/>
                <xsd:element ref="ns3:HB_MajorVersionNumber" minOccurs="0"/>
                <xsd:element ref="ns3:HB_WFStatus" minOccurs="0"/>
                <xsd:element ref="ns3:HB_WFWiP" minOccurs="0"/>
                <xsd:element ref="ns3:HB_StatusID" minOccurs="0"/>
                <xsd:element ref="ns3:HB_MinorVersionNumber" minOccurs="0"/>
                <xsd:element ref="ns3:HB_Signatures" minOccurs="0"/>
                <xsd:element ref="ns3:HB_LockType" minOccurs="0"/>
                <xsd:element ref="ns3:QF_Workflow" minOccurs="0"/>
                <xsd:element ref="ns3:NotesDocumentCode" minOccurs="0"/>
                <xsd:element ref="ns3:Paperiversio" minOccurs="0"/>
                <xsd:element ref="ns3:MuutLaatijat" minOccurs="0"/>
                <xsd:element ref="ns3:NotesUniversalID" minOccurs="0"/>
                <xsd:element ref="ns3:NotesStatus" minOccurs="0"/>
                <xsd:element ref="ns3:NotesCreateDate" minOccurs="0"/>
                <xsd:element ref="ns3:NotesAuthor" minOccurs="0"/>
                <xsd:element ref="ns3:NotesVersion" minOccurs="0"/>
                <xsd:element ref="ns3:NotesVersionDate" minOccurs="0"/>
                <xsd:element ref="ns3:NotesValidFrom" minOccurs="0"/>
                <xsd:element ref="ns3:NotesValidUntil" minOccurs="0"/>
                <xsd:element ref="ns3:NotesTOC" minOccurs="0"/>
                <xsd:element ref="ns3:NotesDocumentType" minOccurs="0"/>
                <xsd:element ref="ns3:HB_DocumentType" minOccurs="0"/>
                <xsd:element ref="ns3:NotesInspectedAt" minOccurs="0"/>
                <xsd:element ref="ns3:NotesInspector" minOccurs="0"/>
                <xsd:element ref="ns3:NotesApprovedAt" minOccurs="0"/>
                <xsd:element ref="ns3:NotesApprover" minOccurs="0"/>
                <xsd:element ref="ns3:NotesReviewer" minOccurs="0"/>
                <xsd:element ref="ns3:NotesReviewingDeadline" minOccurs="0"/>
                <xsd:element ref="ns3:NotesOrganization" minOccurs="0"/>
                <xsd:element ref="ns3:NotesReference" minOccurs="0"/>
                <xsd:element ref="ns3:NotesFunction" minOccurs="0"/>
                <xsd:element ref="ns3:Versiomuutokset" minOccurs="0"/>
                <xsd:element ref="ns3:HB_StatusExtendedID" minOccurs="0"/>
                <xsd:element ref="ns3:HB_AuthorOld" minOccurs="0"/>
                <xsd:element ref="ns3:HB_ReviewerOld" minOccurs="0"/>
                <xsd:element ref="ns3:HB_ApprovedByOld" minOccurs="0"/>
                <xsd:element ref="ns3:MuutLaatijatOl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Berner_ValidFrom" minOccurs="0"/>
                <xsd:element ref="ns3:Berner_Doc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f82fc-99cb-43fd-b528-15a259609849" elementFormDefault="qualified">
    <xsd:import namespace="http://schemas.microsoft.com/office/2006/documentManagement/types"/>
    <xsd:import namespace="http://schemas.microsoft.com/office/infopath/2007/PartnerControls"/>
    <xsd:element name="HB_DocTitle" ma:index="8" nillable="true" ma:displayName="HB Otsikko" ma:internalName="HB_DocTitle">
      <xsd:simpleType>
        <xsd:restriction base="dms:Text"/>
      </xsd:simpleType>
    </xsd:element>
    <xsd:element name="HB_Author" ma:index="9" nillable="true" ma:displayName="HB Laatija" ma:internalName="HB_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B_Reviewer" ma:index="10" nillable="true" ma:displayName="HB Katselmoija" ma:internalName="HB_Review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B_ApprovedBy" ma:index="11" nillable="true" ma:displayName="HB_ApprovedBy" ma:internalName="HB_Approv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B_CreateDate" ma:index="12" nillable="true" ma:displayName="HB Luotu" ma:format="DateOnly" ma:internalName="HB_CreateDate">
      <xsd:simpleType>
        <xsd:restriction base="dms:DateTime"/>
      </xsd:simpleType>
    </xsd:element>
    <xsd:element name="HB_ValidBegin" ma:index="13" nillable="true" ma:displayName="HB Voimassa alkaen" ma:format="DateOnly" ma:internalName="HB_ValidBegin">
      <xsd:simpleType>
        <xsd:restriction base="dms:DateTime"/>
      </xsd:simpleType>
    </xsd:element>
    <xsd:element name="HB_ValidEnd" ma:index="14" nillable="true" ma:displayName="HB Voimassa päättyy" ma:format="DateOnly" ma:internalName="HB_ValidEnd">
      <xsd:simpleType>
        <xsd:restriction base="dms:DateTime"/>
      </xsd:simpleType>
    </xsd:element>
    <xsd:element name="HB_ReviewDate" ma:index="15" nillable="true" ma:displayName="HB Katselmointi pvm" ma:format="DateOnly" ma:internalName="HB_ReviewDate">
      <xsd:simpleType>
        <xsd:restriction base="dms:DateTime"/>
      </xsd:simpleType>
    </xsd:element>
    <xsd:element name="HB_ApproversGroupDate" ma:index="16" nillable="true" ma:displayName="HB Hyväksytty" ma:format="DateOnly" ma:internalName="HB_ApproversGroupDate">
      <xsd:simpleType>
        <xsd:restriction base="dms:DateTime"/>
      </xsd:simpleType>
    </xsd:element>
    <xsd:element name="HB_InspectionDate" ma:index="17" nillable="true" ma:displayName="HB Tarkastettu" ma:format="DateOnly" ma:internalName="HB_InspectionDate">
      <xsd:simpleType>
        <xsd:restriction base="dms:DateTime"/>
      </xsd:simpleType>
    </xsd:element>
    <xsd:element name="HB_DocCode" ma:index="18" nillable="true" ma:displayName="HB Tunniste" ma:internalName="HB_DocCode">
      <xsd:simpleType>
        <xsd:restriction base="dms:Text"/>
      </xsd:simpleType>
    </xsd:element>
    <xsd:element name="HB_DocType" ma:index="19" nillable="true" ma:displayName="HB Tyyppi" ma:internalName="HB_DocType">
      <xsd:simpleType>
        <xsd:restriction base="dms:Text"/>
      </xsd:simpleType>
    </xsd:element>
    <xsd:element name="HB_ParentID" ma:index="20" nillable="true" ma:displayName="HB_ParentID" ma:internalName="HB_ParentID">
      <xsd:simpleType>
        <xsd:restriction base="dms:Text"/>
      </xsd:simpleType>
    </xsd:element>
    <xsd:element name="HB_ParentID_FullPath" ma:index="21" nillable="true" ma:displayName="HB_ParentID_FullPath" ma:internalName="HB_ParentID_FullPath">
      <xsd:simpleType>
        <xsd:restriction base="dms:Note"/>
      </xsd:simpleType>
    </xsd:element>
    <xsd:element name="HB_OrganizationIDs" ma:index="22" nillable="true" ma:displayName="HB_OrganizationIDs" ma:internalName="HB_OrganizationIDs">
      <xsd:simpleType>
        <xsd:restriction base="dms:Text"/>
      </xsd:simpleType>
    </xsd:element>
    <xsd:element name="HB_OrganizationIDs_FullPath" ma:index="23" nillable="true" ma:displayName="HB_OrganizationIDs_FullPath" ma:internalName="HB_OrganizationIDs_FullPath">
      <xsd:simpleType>
        <xsd:restriction base="dms:Note"/>
      </xsd:simpleType>
    </xsd:element>
    <xsd:element name="HB_ProcessIDs" ma:index="24" nillable="true" ma:displayName="HB_ProcessIDs" ma:internalName="HB_ProcessIDs">
      <xsd:simpleType>
        <xsd:restriction base="dms:Text"/>
      </xsd:simpleType>
    </xsd:element>
    <xsd:element name="HB_ProcessIDs_FullPath" ma:index="25" nillable="true" ma:displayName="HB_ProcessIDs_FullPath" ma:internalName="HB_ProcessIDs_FullPath">
      <xsd:simpleType>
        <xsd:restriction base="dms:Note"/>
      </xsd:simpleType>
    </xsd:element>
    <xsd:element name="HB_RefStdIDs" ma:index="26" nillable="true" ma:displayName="HB_RefStdIDs" ma:internalName="HB_RefStdIDs">
      <xsd:simpleType>
        <xsd:restriction base="dms:Text"/>
      </xsd:simpleType>
    </xsd:element>
    <xsd:element name="HB_RefStdIDs_FullPath" ma:index="27" nillable="true" ma:displayName="HB_RefStdIDs_FullPath" ma:internalName="HB_RefStdIDs_FullPath">
      <xsd:simpleType>
        <xsd:restriction base="dms:Note"/>
      </xsd:simpleType>
    </xsd:element>
    <xsd:element name="HB_DocumentVersionSystem" ma:index="28" nillable="true" ma:displayName="HB Versio" ma:internalName="HB_DocumentVersionSystem">
      <xsd:simpleType>
        <xsd:restriction base="dms:Text"/>
      </xsd:simpleType>
    </xsd:element>
    <xsd:element name="HB_ApproversGroup" ma:index="29" nillable="true" ma:displayName="HB Hyväksyjä" ma:internalName="HB_ApproversGroup">
      <xsd:simpleType>
        <xsd:restriction base="dms:Text"/>
      </xsd:simpleType>
    </xsd:element>
    <xsd:element name="HB_SourceWorkspace" ma:index="30" nillable="true" ma:displayName="HB Lähdetyötila" ma:internalName="HB_SourceWorkspace">
      <xsd:simpleType>
        <xsd:restriction base="dms:Text"/>
      </xsd:simpleType>
    </xsd:element>
    <xsd:element name="HB_Inspector" ma:index="31" nillable="true" ma:displayName="HB Tarkastaja" ma:internalName="HB_Inspector">
      <xsd:simpleType>
        <xsd:restriction base="dms:Text"/>
      </xsd:simpleType>
    </xsd:element>
    <xsd:element name="HB_VersionComments" ma:index="32" nillable="true" ma:displayName="HB Version kommentit" ma:internalName="HB_VersionComments">
      <xsd:simpleType>
        <xsd:restriction base="dms:Note"/>
      </xsd:simpleType>
    </xsd:element>
    <xsd:element name="HB_References" ma:index="33" nillable="true" ma:displayName="HB_References" ma:internalName="HB_References">
      <xsd:simpleType>
        <xsd:restriction base="dms:Note"/>
      </xsd:simpleType>
    </xsd:element>
    <xsd:element name="HB_DocumentSigned" ma:index="34" nillable="true" ma:displayName="HB Asiakirja allekirjoitettu" ma:internalName="HB_DocumentSigned">
      <xsd:simpleType>
        <xsd:restriction base="dms:Boolean"/>
      </xsd:simpleType>
    </xsd:element>
    <xsd:element name="TaxCatchAll" ma:index="81" nillable="true" ma:displayName="Taxonomy Catch All Column" ma:hidden="true" ma:list="{351944a9-c8a5-4269-9793-ec8ed4fea34e}" ma:internalName="TaxCatchAll" ma:showField="CatchAllData" ma:web="7caf82fc-99cb-43fd-b528-15a259609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9fe52-8767-409c-a4fb-50a020f84fbc" elementFormDefault="qualified">
    <xsd:import namespace="http://schemas.microsoft.com/office/2006/documentManagement/types"/>
    <xsd:import namespace="http://schemas.microsoft.com/office/infopath/2007/PartnerControls"/>
    <xsd:element name="HB_DocumentSignatureHashes" ma:index="35" nillable="true" ma:displayName="HB_DocumentSignatureHashes" ma:internalName="HB_DocumentSignatureHashes">
      <xsd:simpleType>
        <xsd:restriction base="dms:Note"/>
      </xsd:simpleType>
    </xsd:element>
    <xsd:element name="HB_MetaData" ma:index="36" nillable="true" ma:displayName="HB_MetaData" ma:list="c60790cb-0330-4e3a-9d9a-32912f247977" ma:internalName="HB_MetaData" ma:showField="HB_DocTitle">
      <xsd:simpleType>
        <xsd:restriction base="dms:Lookup"/>
      </xsd:simpleType>
    </xsd:element>
    <xsd:element name="HB_MajorVersionNumber" ma:index="37" nillable="true" ma:displayName="HB_MajorVersionNumber" ma:internalName="HB_MajorVersionNumber">
      <xsd:simpleType>
        <xsd:restriction base="dms:Number"/>
      </xsd:simpleType>
    </xsd:element>
    <xsd:element name="HB_WFStatus" ma:index="38" nillable="true" ma:displayName="HB Tila" ma:internalName="HB_WFStatus">
      <xsd:simpleType>
        <xsd:restriction base="dms:Text"/>
      </xsd:simpleType>
    </xsd:element>
    <xsd:element name="HB_WFWiP" ma:index="39" nillable="true" ma:displayName="HB Nykyinen tehtävä" ma:internalName="HB_WFWiP">
      <xsd:simpleType>
        <xsd:restriction base="dms:Text"/>
      </xsd:simpleType>
    </xsd:element>
    <xsd:element name="HB_StatusID" ma:index="40" nillable="true" ma:displayName="HB_StatusID" ma:internalName="HB_StatusID">
      <xsd:simpleType>
        <xsd:restriction base="dms:Number"/>
      </xsd:simpleType>
    </xsd:element>
    <xsd:element name="HB_MinorVersionNumber" ma:index="41" nillable="true" ma:displayName="HB_MinorVersionNumber" ma:internalName="HB_MinorVersionNumber">
      <xsd:simpleType>
        <xsd:restriction base="dms:Number"/>
      </xsd:simpleType>
    </xsd:element>
    <xsd:element name="HB_Signatures" ma:index="43" nillable="true" ma:displayName="HB_Signatures" ma:internalName="HB_Signatures">
      <xsd:simpleType>
        <xsd:restriction base="dms:Note"/>
      </xsd:simpleType>
    </xsd:element>
    <xsd:element name="HB_LockType" ma:index="44" nillable="true" ma:displayName="HB_LockType" ma:internalName="HB_LockType">
      <xsd:simpleType>
        <xsd:restriction base="dms:Text"/>
      </xsd:simpleType>
    </xsd:element>
    <xsd:element name="QF_Workflow" ma:index="45" nillable="true" ma:displayName="QF_Workflow" ma:internalName="QF_Workflow">
      <xsd:simpleType>
        <xsd:restriction base="dms:Text"/>
      </xsd:simpleType>
    </xsd:element>
    <xsd:element name="NotesDocumentCode" ma:index="46" nillable="true" ma:displayName="NotesDocumentCode" ma:internalName="NotesDocumentCode">
      <xsd:simpleType>
        <xsd:restriction base="dms:Text"/>
      </xsd:simpleType>
    </xsd:element>
    <xsd:element name="Paperiversio" ma:index="47" nillable="true" ma:displayName="Paperiversio" ma:internalName="Paperiversio">
      <xsd:simpleType>
        <xsd:restriction base="dms:Text"/>
      </xsd:simpleType>
    </xsd:element>
    <xsd:element name="MuutLaatijat" ma:index="48" nillable="true" ma:displayName="Muut asiakirjan laatimiseen osallistuneet" ma:description="Client" ma:internalName="MuutLaatija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sUniversalID" ma:index="49" nillable="true" ma:displayName="NotesUniversalID" ma:internalName="NotesUniversalID">
      <xsd:simpleType>
        <xsd:restriction base="dms:Text"/>
      </xsd:simpleType>
    </xsd:element>
    <xsd:element name="NotesStatus" ma:index="50" nillable="true" ma:displayName="NotesStatus" ma:internalName="NotesStatus">
      <xsd:simpleType>
        <xsd:restriction base="dms:Text"/>
      </xsd:simpleType>
    </xsd:element>
    <xsd:element name="NotesCreateDate" ma:index="51" nillable="true" ma:displayName="NotesCreateDate" ma:internalName="NotesCreateDate">
      <xsd:simpleType>
        <xsd:restriction base="dms:Text"/>
      </xsd:simpleType>
    </xsd:element>
    <xsd:element name="NotesAuthor" ma:index="52" nillable="true" ma:displayName="NotesAuthor" ma:internalName="NotesAuthor">
      <xsd:simpleType>
        <xsd:restriction base="dms:Text"/>
      </xsd:simpleType>
    </xsd:element>
    <xsd:element name="NotesVersion" ma:index="53" nillable="true" ma:displayName="NotesVersion" ma:internalName="NotesVersion">
      <xsd:simpleType>
        <xsd:restriction base="dms:Text"/>
      </xsd:simpleType>
    </xsd:element>
    <xsd:element name="NotesVersionDate" ma:index="54" nillable="true" ma:displayName="NotesVersionDate" ma:internalName="NotesVersionDate">
      <xsd:simpleType>
        <xsd:restriction base="dms:Text"/>
      </xsd:simpleType>
    </xsd:element>
    <xsd:element name="NotesValidFrom" ma:index="55" nillable="true" ma:displayName="NotesValidFrom" ma:internalName="NotesValidFrom">
      <xsd:simpleType>
        <xsd:restriction base="dms:Text"/>
      </xsd:simpleType>
    </xsd:element>
    <xsd:element name="NotesValidUntil" ma:index="56" nillable="true" ma:displayName="NotesValidUntil" ma:internalName="NotesValidUntil">
      <xsd:simpleType>
        <xsd:restriction base="dms:Text"/>
      </xsd:simpleType>
    </xsd:element>
    <xsd:element name="NotesTOC" ma:index="57" nillable="true" ma:displayName="NotesTOC" ma:internalName="NotesTOC">
      <xsd:simpleType>
        <xsd:restriction base="dms:Note">
          <xsd:maxLength value="255"/>
        </xsd:restriction>
      </xsd:simpleType>
    </xsd:element>
    <xsd:element name="NotesDocumentType" ma:index="58" nillable="true" ma:displayName="NotesDocumentType" ma:internalName="NotesDocumentType">
      <xsd:simpleType>
        <xsd:restriction base="dms:Text"/>
      </xsd:simpleType>
    </xsd:element>
    <xsd:element name="HB_DocumentType" ma:index="59" nillable="true" ma:displayName="HB_DocumentType" ma:internalName="HB_DocumentType">
      <xsd:simpleType>
        <xsd:restriction base="dms:Text"/>
      </xsd:simpleType>
    </xsd:element>
    <xsd:element name="NotesInspectedAt" ma:index="60" nillable="true" ma:displayName="NotesInspectedAt" ma:internalName="NotesInspectedAt">
      <xsd:simpleType>
        <xsd:restriction base="dms:Text"/>
      </xsd:simpleType>
    </xsd:element>
    <xsd:element name="NotesInspector" ma:index="61" nillable="true" ma:displayName="NotesInspector" ma:internalName="NotesInspector">
      <xsd:simpleType>
        <xsd:restriction base="dms:Text"/>
      </xsd:simpleType>
    </xsd:element>
    <xsd:element name="NotesApprovedAt" ma:index="62" nillable="true" ma:displayName="NotesApprovedAt" ma:internalName="NotesApprovedAt">
      <xsd:simpleType>
        <xsd:restriction base="dms:Text"/>
      </xsd:simpleType>
    </xsd:element>
    <xsd:element name="NotesApprover" ma:index="63" nillable="true" ma:displayName="NotesApprover" ma:internalName="NotesApprover">
      <xsd:simpleType>
        <xsd:restriction base="dms:Text"/>
      </xsd:simpleType>
    </xsd:element>
    <xsd:element name="NotesReviewer" ma:index="64" nillable="true" ma:displayName="NotesReviewer" ma:internalName="NotesReviewer">
      <xsd:simpleType>
        <xsd:restriction base="dms:Text"/>
      </xsd:simpleType>
    </xsd:element>
    <xsd:element name="NotesReviewingDeadline" ma:index="65" nillable="true" ma:displayName="NotesReviewingDeadline" ma:internalName="NotesReviewingDeadline">
      <xsd:simpleType>
        <xsd:restriction base="dms:Text"/>
      </xsd:simpleType>
    </xsd:element>
    <xsd:element name="NotesOrganization" ma:index="66" nillable="true" ma:displayName="NotesOrganization" ma:internalName="NotesOrganization">
      <xsd:simpleType>
        <xsd:restriction base="dms:Note">
          <xsd:maxLength value="255"/>
        </xsd:restriction>
      </xsd:simpleType>
    </xsd:element>
    <xsd:element name="NotesReference" ma:index="67" nillable="true" ma:displayName="NotesReference" ma:internalName="NotesReference">
      <xsd:simpleType>
        <xsd:restriction base="dms:Note">
          <xsd:maxLength value="255"/>
        </xsd:restriction>
      </xsd:simpleType>
    </xsd:element>
    <xsd:element name="NotesFunction" ma:index="68" nillable="true" ma:displayName="NotesFunction" ma:internalName="NotesFunction">
      <xsd:simpleType>
        <xsd:restriction base="dms:Note">
          <xsd:maxLength value="255"/>
        </xsd:restriction>
      </xsd:simpleType>
    </xsd:element>
    <xsd:element name="Versiomuutokset" ma:index="69" nillable="true" ma:displayName="Versiomuutokset" ma:internalName="Versiomuutokset">
      <xsd:simpleType>
        <xsd:restriction base="dms:Note">
          <xsd:maxLength value="255"/>
        </xsd:restriction>
      </xsd:simpleType>
    </xsd:element>
    <xsd:element name="HB_StatusExtendedID" ma:index="70" nillable="true" ma:displayName="HB_StatusExtendedID" ma:internalName="HB_StatusExtendedID">
      <xsd:simpleType>
        <xsd:restriction base="dms:Number"/>
      </xsd:simpleType>
    </xsd:element>
    <xsd:element name="HB_AuthorOld" ma:index="71" nillable="true" ma:displayName="HB LaatijaOld" ma:internalName="HB_AuthorOld">
      <xsd:simpleType>
        <xsd:restriction base="dms:Note"/>
      </xsd:simpleType>
    </xsd:element>
    <xsd:element name="HB_ReviewerOld" ma:index="72" nillable="true" ma:displayName="HB KatselmoijaOld" ma:internalName="HB_ReviewerOld">
      <xsd:simpleType>
        <xsd:restriction base="dms:Note"/>
      </xsd:simpleType>
    </xsd:element>
    <xsd:element name="HB_ApprovedByOld" ma:index="73" nillable="true" ma:displayName="HB_ApprovedByOld" ma:internalName="HB_ApprovedByOld">
      <xsd:simpleType>
        <xsd:restriction base="dms:Note"/>
      </xsd:simpleType>
    </xsd:element>
    <xsd:element name="MuutLaatijatOld" ma:index="74" nillable="true" ma:displayName="Muut asiakirjan laatimiseen osallistuneetOld" ma:internalName="MuutLaatijatOld">
      <xsd:simpleType>
        <xsd:restriction base="dms:Note"/>
      </xsd:simpleType>
    </xsd:element>
    <xsd:element name="MediaServiceMetadata" ma:index="7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7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80" nillable="true" ma:taxonomy="true" ma:internalName="lcf76f155ced4ddcb4097134ff3c332f" ma:taxonomyFieldName="MediaServiceImageTags" ma:displayName="Kuvien tunnisteet" ma:readOnly="false" ma:fieldId="{5cf76f15-5ced-4ddc-b409-7134ff3c332f}" ma:taxonomyMulti="true" ma:sspId="c3453115-f60b-475c-b66a-218bd3ac65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8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8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85" nillable="true" ma:displayName="MediaServiceEventHashCode" ma:hidden="true" ma:internalName="MediaServiceEventHashCode" ma:readOnly="true">
      <xsd:simpleType>
        <xsd:restriction base="dms:Text"/>
      </xsd:simpleType>
    </xsd:element>
    <xsd:element name="Berner_ValidFrom" ma:index="86" nillable="true" ma:displayName="Berner_ValidFrom" ma:format="DateOnly" ma:internalName="Berner_ValidFrom">
      <xsd:simpleType>
        <xsd:restriction base="dms:DateTime"/>
      </xsd:simpleType>
    </xsd:element>
    <xsd:element name="Berner_DocCode" ma:index="87" nillable="true" ma:displayName="Berner_DocCode" ma:internalName="Berner_Doc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0C3E9-5EE7-4C13-BBDB-350FF7BE7AED}">
  <ds:schemaRefs>
    <ds:schemaRef ds:uri="http://schemas.microsoft.com/office/2006/metadata/properties"/>
    <ds:schemaRef ds:uri="http://schemas.microsoft.com/office/infopath/2007/PartnerControls"/>
    <ds:schemaRef ds:uri="23d9fe52-8767-409c-a4fb-50a020f84fbc"/>
    <ds:schemaRef ds:uri="7caf82fc-99cb-43fd-b528-15a259609849"/>
  </ds:schemaRefs>
</ds:datastoreItem>
</file>

<file path=customXml/itemProps2.xml><?xml version="1.0" encoding="utf-8"?>
<ds:datastoreItem xmlns:ds="http://schemas.openxmlformats.org/officeDocument/2006/customXml" ds:itemID="{F12184AE-0F5B-4A2C-903E-2BD2CBBC0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f82fc-99cb-43fd-b528-15a259609849"/>
    <ds:schemaRef ds:uri="23d9fe52-8767-409c-a4fb-50a020f84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D385C5-3C0A-4B75-8C4D-B86499106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Berner_lehdistötiedote_fin</Template>
  <TotalTime>5</TotalTime>
  <Pages>2</Pages>
  <Words>233</Words>
  <Characters>2234</Characters>
  <Application>Microsoft Office Word</Application>
  <DocSecurity>4</DocSecurity>
  <Lines>57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Turvallisuustiedote Viinikkala</dc:title>
  <dc:creator>Nymander Maria</dc:creator>
  <cp:lastModifiedBy>Nymander Maria</cp:lastModifiedBy>
  <cp:revision>2</cp:revision>
  <dcterms:created xsi:type="dcterms:W3CDTF">2026-09-02T12:07:00Z</dcterms:created>
  <dcterms:modified xsi:type="dcterms:W3CDTF">2026-09-02T12:07:00Z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0x010100F24403E3811F49F097A3E17ECB15B688000D5AC6D7A8A5A04282E381A7D266C993</vt:lpwstr>
  </property>
  <property fmtid="{D5CDD505-2E9C-101B-9397-08002B2CF9AE}" pid="3" name="MediaServiceImageTags">
    <vt:lpwstr/>
  </property>
  <property fmtid="{D5CDD505-2E9C-101B-9397-08002B2CF9AE}" pid="4" name="HB_DocLocationsHistory">
    <vt:lpwstr>&lt;?xml version="1.0"?&gt;
&lt;HB_Event xmlns:xsd="http://www.w3.org/2001/XMLSchema" xmlns:xsi="http://www.w3.org/2001/XMLSchema-instance"&gt;
  &lt;PublishEvents&gt;
    &lt;HB_PublishEvents&gt;
      &lt;PublishSites&gt;
        &lt;HB_PublishSite&gt;
          &lt;Nodes&gt;
            &lt;HB_Node&gt;
              &lt;NodeID&gt;129&lt;/NodeID&gt;
            &lt;/HB_Node&gt;
          &lt;/Nodes&gt;
          &lt;SiteName&gt;/sites/qualityFirst/HandbookGen&lt;/SiteName&gt;
          &lt;ListName&gt;HB_Toc_List&lt;/ListName&gt;
          &lt;DocLibrary&gt;Handbook&lt;/DocLibrary&gt;
          &lt;IsExternalSite&gt;false&lt;/IsExternalSite&gt;
        &lt;/HB_PublishSite&gt;
      &lt;/PublishSites&gt;
      &lt;EventDate&gt;5.6.2024&lt;/EventDate&gt;
      &lt;EventTime&gt;8.15&lt;/EventTime&gt;
      &lt;Approver&gt;berdom02\starck&lt;/Approver&gt;
    &lt;/HB_PublishEvents&gt;
    &lt;HB_PublishEvents&gt;
      &lt;PublishSites&gt;
        &lt;HB_PublishSite&gt;
          &lt;Nodes&gt;
            &lt;HB_Node&gt;
              &lt;NodeID&gt;129&lt;/NodeID&gt;
            &lt;/HB_Node&gt;
          &lt;/Nodes&gt;
          &lt;SiteName&gt;/sites/qualityFirst/HandbookGen&lt;/SiteName&gt;
          &lt;ListName&gt;HB_Toc_List&lt;/ListName&gt;
          &lt;DocLibrary&gt;Handbook&lt;/DocLibrary&gt;
          &lt;IsExternalSite&gt;false&lt;/IsExternalSite&gt;
        &lt;/HB_PublishSite&gt;
      &lt;/PublishSites&gt;
      &lt;EventDate&gt;26.4.2023&lt;/EventDate&gt;
      &lt;EventTime&gt;15.26&lt;/EventTime&gt;
      &lt;Approver&gt;berdom02\starck&lt;/Approver&gt;
    &lt;/HB_PublishEvents&gt;
    &lt;HB_PublishEvents&gt;
      &lt;PublishSites&gt;
        &lt;HB_PublishSite&gt;
          &lt;Nodes&gt;
            &lt;HB_Node&gt;
              &lt;NodeID&gt;129&lt;/NodeID&gt;
            &lt;/HB_Node&gt;
          &lt;/Nodes&gt;
          &lt;SiteName&gt;/sites/qualityFirst/HandbookGen&lt;/SiteName&gt;
          &lt;ListName&gt;HB_Toc_List&lt;/ListName&gt;
          &lt;DocLibrary&gt;Handbook&lt;/DocLibrary&gt;
          &lt;IsExternalSite&gt;false&lt;/IsExternalSite&gt;
        &lt;/HB_PublishSite&gt;
      &lt;/PublishSites&gt;
      &lt;EventDate&gt;28.3.2017&lt;/EventDate&gt;
      &lt;EventTime&gt;10:53&lt;/EventTime&gt;
      &lt;Approver&gt;berdom02\korpin&lt;/Approver&gt;
    &lt;/HB_PublishEvents&gt;
  &lt;/PublishEvents&gt;
&lt;/HB_Event&gt;</vt:lpwstr>
  </property>
  <property fmtid="{D5CDD505-2E9C-101B-9397-08002B2CF9AE}" pid="5" name="HB_CommentsXML">
    <vt:lpwstr>&lt;?xml version="1.0"?&gt;
&lt;Document xmlns:xsd="http://www.w3.org/2001/XMLSchema" xmlns:xsi="http://www.w3.org/2001/XMLSchema-instance"&gt;
  &lt;Comments&gt;
    &lt;Comment&gt;
      &lt;HB_DocCode&gt;5108&lt;/HB_DocCode&gt;
      &lt;HB_RevNumber&gt;1&lt;/HB_RevNumber&gt;
      &lt;UserID&gt;i:0#.w|berdom02\okkonen&lt;/UserID&gt;
      &lt;UserName&gt;Okkonen Jorma&lt;/UserName&gt;
      &lt;DateTime&gt;21.11.2019 10.45.57&lt;/DateTime&gt;
      &lt;Timestamp&gt;2019-11-21T10:45:57&lt;/Timestamp&gt;
      &lt;WorkflowName&gt;Katselmointi&lt;/WorkflowName&gt;
      &lt;TaskName&gt;Katselmoi asiakirja "Turvallisuustiedote naapurustolle"&lt;/TaskName&gt;
      &lt;CommentField&gt;Asiakirja ok&lt;/CommentField&gt;
    &lt;/Comment&gt;
    &lt;Comment&gt;
      &lt;HB_DocCode&gt;5108&lt;/HB_DocCode&gt;
      &lt;HB_RevNumber&gt;1&lt;/HB_RevNumber&gt;
      &lt;UserID&gt;i:0#.w|berdom02\okkonen&lt;/UserID&gt;
      &lt;UserName&gt;Okkonen Jorma&lt;/UserName&gt;
      &lt;DateTime&gt;26.1.2021 16.20.48&lt;/DateTime&gt;
      &lt;Timestamp&gt;2021-01-26T16:20:48&lt;/Timestamp&gt;
      &lt;WorkflowName&gt;Katselmointi&lt;/WorkflowName&gt;
      &lt;TaskName&gt;Katselmoi asiakirja "Turvallisuustiedote naapurustolle"&lt;/TaskName&gt;
      &lt;CommentField&gt;ok&lt;/CommentField&gt;
    &lt;/Comment&gt;
    &lt;Comment&gt;
      &lt;HB_DocCode&gt;5108&lt;/HB_DocCode&gt;
      &lt;HB_RevNumber&gt;1&lt;/HB_RevNumber&gt;
      &lt;UserID&gt;i:0#.w|berdom02\okkonen&lt;/UserID&gt;
      &lt;UserName&gt;Okkonen Jorma&lt;/UserName&gt;
      &lt;DateTime&gt;26.4.2023 13.42.40&lt;/DateTime&gt;
      &lt;Timestamp&gt;2023-04-26T13:42:40&lt;/Timestamp&gt;
      &lt;WorkflowName&gt;Katselmointi&lt;/WorkflowName&gt;
      &lt;TaskName&gt;Katselmoi asiakirja "Turvallisuustiedote naapurustolle"&lt;/TaskName&gt;
      &lt;CommentField&gt;Päivitetään uusi versio&lt;/CommentField&gt;
    &lt;/Comment&gt;
    &lt;Comment&gt;
      &lt;HB_DocCode&gt;5108&lt;/HB_DocCode&gt;
      &lt;HB_RevNumber&gt;1&lt;/HB_RevNumber&gt;
      &lt;UserID&gt;i:0#.w|berdom02\starck&lt;/UserID&gt;
      &lt;UserName&gt;Starck Juha&lt;/UserName&gt;
      &lt;DateTime&gt;26.4.2023 15.25.58&lt;/DateTime&gt;
      &lt;Timestamp&gt;2023-04-26T15:25:58&lt;/Timestamp&gt;
      &lt;WorkflowName&gt;Hyväksyntä ja julkaisu&lt;/WorkflowName&gt;
      &lt;TaskName&gt;Hyväksy asiakirja "Turvallisuustiedote naapurustolle"&lt;/TaskName&gt;
      &lt;CommentField&gt;ok&lt;/CommentField&gt;
    &lt;/Comment&gt;
    &lt;Comment&gt;
      &lt;HB_DocCode&gt;5108&lt;/HB_DocCode&gt;
      &lt;HB_RevNumber&gt;2&lt;/HB_RevNumber&gt;
      &lt;UserID&gt;i:0#.w|berdom02\koivistoin&lt;/UserID&gt;
      &lt;UserName&gt;Koivistoinen Heini&lt;/UserName&gt;
      &lt;DateTime&gt;23.4.2024 8.49.38&lt;/DateTime&gt;
      &lt;Timestamp&gt;2024-04-23T08:49:38&lt;/Timestamp&gt;
      &lt;WorkflowName&gt;Katselmointi&lt;/WorkflowName&gt;
      &lt;TaskName&gt;Tehtävä siirretty: Katselmoi asiakirja "Turvallisuustiedote naapurustolle"&lt;/TaskName&gt;
      &lt;CommentField&gt;Tehtävä siirretty :lta&lt;/CommentField&gt;
    &lt;/Comment&gt;
    &lt;Comment&gt;
      &lt;HB_DocCode&gt;5108&lt;/HB_DocCode&gt;
      &lt;HB_RevNumber&gt;2&lt;/HB_RevNumber&gt;
      &lt;UserID&gt;i:0#.w|berdom02\starck&lt;/UserID&gt;
      &lt;UserName&gt;Starck Juha&lt;/UserName&gt;
      &lt;DateTime&gt;5.6.2024 8.15.20&lt;/DateTime&gt;
      &lt;Timestamp&gt;2024-06-05T08:15:20&lt;/Timestamp&gt;
      &lt;WorkflowName&gt;Hyväksyntä ja julkaisu&lt;/WorkflowName&gt;
      &lt;TaskName&gt;Hyväksy asiakirja "Turvallisuustiedote naapurustolle"&lt;/TaskName&gt;
      &lt;CommentField&gt;ok&lt;/CommentField&gt;
    &lt;/Comment&gt;
  &lt;/Comments&gt;
&lt;/Document&gt;</vt:lpwstr>
  </property>
  <property fmtid="{D5CDD505-2E9C-101B-9397-08002B2CF9AE}" pid="6" name="HB_DocHistoryLog">
    <vt:lpwstr>&lt;?xml version="1.0"?&gt;
&lt;Document xmlns:xsd="http://www.w3.org/2001/XMLSchema" xmlns:xsi="http://www.w3.org/2001/XMLSchema-instance"&gt;
  &lt;Events&gt;
    &lt;Event&gt;
      &lt;HB_DocCode&gt;5108&lt;/HB_DocCode&gt;
      &lt;HB_RevNumber&gt;0&lt;/HB_RevNumber&gt;
      &lt;UserID&gt;i:0#.w|berdom02\korpin&lt;/UserID&gt;
      &lt;UserName&gt;Korpiniemi Antti&lt;/UserName&gt;
      &lt;Timestamp&gt;2017-03-28T10:53:20.1272305&lt;/Timestamp&gt;
      &lt;WorkflowName&gt;Hyväksyntä ja julkaisu&lt;/WorkflowName&gt;
      &lt;TaskName&gt;Hyväksy asiakirja "Turvallisuustiedote naapurustolle"&lt;/TaskName&gt;
      &lt;EventType&gt;Hyväksyi&lt;/EventType&gt;
    &lt;/Event&gt;
    &lt;Event&gt;
      &lt;HB_DocCode&gt;5108&lt;/HB_DocCode&gt;
      &lt;HB_RevNumber&gt;1&lt;/HB_RevNumber&gt;
      &lt;UserID&gt;i:0#.w|berdom02\korpin&lt;/UserID&gt;
      &lt;UserName&gt;Korpiniemi Antti&lt;/UserName&gt;
      &lt;Timestamp&gt;2017-03-28T10:53:21.0476246&lt;/Timestamp&gt;
      &lt;WorkflowName&gt;Hyväksyntä ja julkaisu&lt;/WorkflowName&gt;
      &lt;TaskName /&gt;
      &lt;EventType&gt;Julkaistu&lt;/EventType&gt;
    &lt;/Event&gt;
    &lt;Event&gt;
      &lt;HB_DocCode&gt;5108&lt;/HB_DocCode&gt;
      &lt;HB_RevNumber&gt;1&lt;/HB_RevNumber&gt;
      &lt;UserID&gt;i:0#.w|berdom02\okkonen&lt;/UserID&gt;
      &lt;UserName&gt;Okkonen Jorma&lt;/UserName&gt;
      &lt;Timestamp&gt;2018-09-04T08:50:37.063964&lt;/Timestamp&gt;
      &lt;WorkflowName&gt;Katselmointi&lt;/WorkflowName&gt;
      &lt;TaskName&gt;Katselmoi asiakirja "Turvallisuustiedote naapurustolle"&lt;/TaskName&gt;
      &lt;EventType&gt;Katselmoi&lt;/EventType&gt;
    &lt;/Event&gt;
    &lt;Event&gt;
      &lt;HB_DocCode&gt;5108&lt;/HB_DocCode&gt;
      &lt;HB_RevNumber&gt;1&lt;/HB_RevNumber&gt;
      &lt;UserID&gt;i:0#.w|berdom02\okkonen&lt;/UserID&gt;
      &lt;UserName&gt;Okkonen Jorma&lt;/UserName&gt;
      &lt;Timestamp&gt;2019-11-21T10:45:57.5810588&lt;/Timestamp&gt;
      &lt;WorkflowName&gt;Katselmointi&lt;/WorkflowName&gt;
      &lt;TaskName&gt;Katselmoi asiakirja "Turvallisuustiedote naapurustolle"&lt;/TaskName&gt;
      &lt;EventType&gt;Katselmoi&lt;/EventType&gt;
    &lt;/Event&gt;
    &lt;Event&gt;
      &lt;HB_DocCode&gt;5108&lt;/HB_DocCode&gt;
      &lt;HB_RevNumber&gt;1&lt;/HB_RevNumber&gt;
      &lt;UserID&gt;i:0#.w|berdom02\okkonen&lt;/UserID&gt;
      &lt;UserName&gt;Okkonen Jorma&lt;/UserName&gt;
      &lt;Timestamp&gt;2021-01-26T16:20:48.5845188&lt;/Timestamp&gt;
      &lt;WorkflowName&gt;Katselmointi&lt;/WorkflowName&gt;
      &lt;TaskName&gt;Katselmoi asiakirja "Turvallisuustiedote naapurustolle"&lt;/TaskName&gt;
      &lt;EventType&gt;Katselmoi&lt;/EventType&gt;
    &lt;/Event&gt;
    &lt;Event&gt;
      &lt;HB_DocCode&gt;5108&lt;/HB_DocCode&gt;
      &lt;HB_RevNumber&gt;1&lt;/HB_RevNumber&gt;
      &lt;UserID&gt;i:0#.w|berdom02\okkonen&lt;/UserID&gt;
      &lt;UserName&gt;Okkonen Jorma&lt;/UserName&gt;
      &lt;Timestamp&gt;2023-04-26T13:42:40.3301222&lt;/Timestamp&gt;
      &lt;WorkflowName&gt;Katselmointi&lt;/WorkflowName&gt;
      &lt;TaskName&gt;Katselmoi asiakirja "Turvallisuustiedote naapurustolle"&lt;/TaskName&gt;
      &lt;EventType&gt;Hylätty&lt;/EventType&gt;
    &lt;/Event&gt;
    &lt;Event&gt;
      &lt;HB_DocCode&gt;5108&lt;/HB_DocCode&gt;
      &lt;HB_RevNumber&gt;1&lt;/HB_RevNumber&gt;
      &lt;UserID&gt;i:0#.w|berdom02\okkonen&lt;/UserID&gt;
      &lt;UserName&gt;Okkonen Jorma&lt;/UserName&gt;
      &lt;Timestamp&gt;2023-04-26T13:42:41.7832464&lt;/Timestamp&gt;
      &lt;WorkflowName&gt;Katselmointi&lt;/WorkflowName&gt;
      &lt;TaskName /&gt;
      &lt;EventType&gt;Uusi versio&lt;/EventType&gt;
    &lt;/Event&gt;
    &lt;Event&gt;
      &lt;HB_DocCode&gt;5108&lt;/HB_DocCode&gt;
      &lt;HB_RevNumber&gt;1&lt;/HB_RevNumber&gt;
      &lt;UserID&gt;i:0#.w|berdom02\starck&lt;/UserID&gt;
      &lt;UserName&gt;Starck Juha&lt;/UserName&gt;
      &lt;Timestamp&gt;2023-04-26T15:25:58.8752845&lt;/Timestamp&gt;
      &lt;WorkflowName&gt;Hyväksyntä ja julkaisu&lt;/WorkflowName&gt;
      &lt;TaskName&gt;Hyväksy asiakirja "Turvallisuustiedote naapurustolle"&lt;/TaskName&gt;
      &lt;EventType&gt;Hyväksyi&lt;/EventType&gt;
    &lt;/Event&gt;
    &lt;Event&gt;
      &lt;HB_DocCode&gt;5108&lt;/HB_DocCode&gt;
      &lt;HB_RevNumber&gt;2&lt;/HB_RevNumber&gt;
      &lt;UserID&gt;i:0#.w|berdom02\starck&lt;/UserID&gt;
      &lt;UserName&gt;Starck Juha&lt;/UserName&gt;
      &lt;Timestamp&gt;2023-04-26T15:26:00.5315085&lt;/Timestamp&gt;
      &lt;WorkflowName&gt;Hyväksyntä ja julkaisu&lt;/WorkflowName&gt;
      &lt;TaskName /&gt;
      &lt;EventType&gt;Julkaistu&lt;/EventType&gt;
    &lt;/Event&gt;
    &lt;Event&gt;
      &lt;HB_DocCode&gt;5108&lt;/HB_DocCode&gt;
      &lt;HB_RevNumber&gt;2&lt;/HB_RevNumber&gt;
      &lt;UserID&gt;i:0#.w|berdom02\koivistoin&lt;/UserID&gt;
      &lt;UserName&gt;Koivistoinen Heini&lt;/UserName&gt;
      &lt;Timestamp&gt;2024-04-23T08:49:38.7963218&lt;/Timestamp&gt;
      &lt;WorkflowName&gt;Katselmointi&lt;/WorkflowName&gt;
      &lt;TaskName&gt;Katselmoi asiakirja "Turvallisuustiedote naapurustolle"&lt;/TaskName&gt;
      &lt;EventType&gt;Tehtävä siirretty&lt;/EventType&gt;
    &lt;/Event&gt;
    &lt;Event&gt;
      &lt;HB_DocCode&gt;5108&lt;/HB_DocCode&gt;
      &lt;HB_RevNumber&gt;2&lt;/HB_RevNumber&gt;
      &lt;UserID&gt;i:0#.w|berdom02\soilets&lt;/UserID&gt;
      &lt;UserName&gt;Soiletsalo Ranja&lt;/UserName&gt;
      &lt;Timestamp&gt;2024-05-15T11:10:58.4366876&lt;/Timestamp&gt;
      &lt;WorkflowName&gt;Katselmointi&lt;/WorkflowName&gt;
      &lt;TaskName&gt;Katselmoi asiakirja "Turvallisuustiedote naapurustolle"&lt;/TaskName&gt;
      &lt;EventType&gt;Hylätty&lt;/EventType&gt;
    &lt;/Event&gt;
    &lt;Event&gt;
      &lt;HB_DocCode&gt;5108&lt;/HB_DocCode&gt;
      &lt;HB_RevNumber&gt;2&lt;/HB_RevNumber&gt;
      &lt;UserID&gt;i:0#.w|berdom02\soilets&lt;/UserID&gt;
      &lt;UserName&gt;Soiletsalo Ranja&lt;/UserName&gt;
      &lt;Timestamp&gt;2024-05-15T11:11:00.2335553&lt;/Timestamp&gt;
      &lt;WorkflowName&gt;Katselmointi&lt;/WorkflowName&gt;
      &lt;TaskName /&gt;
      &lt;EventType&gt;Uusi versio&lt;/EventType&gt;
    &lt;/Event&gt;
    &lt;Event&gt;
      &lt;HB_DocCode&gt;5108&lt;/HB_DocCode&gt;
      &lt;HB_RevNumber&gt;2&lt;/HB_RevNumber&gt;
      &lt;UserID&gt;i:0#.w|berdom02\starck&lt;/UserID&gt;
      &lt;UserName&gt;Starck Juha&lt;/UserName&gt;
      &lt;Timestamp&gt;2024-06-05T08:15:20.2908895&lt;/Timestamp&gt;
      &lt;WorkflowName&gt;Hyväksyntä ja julkaisu&lt;/WorkflowName&gt;
      &lt;TaskName&gt;Hyväksy asiakirja "Turvallisuustiedote naapurustolle"&lt;/TaskName&gt;
      &lt;EventType&gt;Hyväksyi&lt;/EventType&gt;
    &lt;/Event&gt;
    &lt;Event&gt;
      &lt;HB_DocCode&gt;5108&lt;/HB_DocCode&gt;
      &lt;HB_RevNumber&gt;3&lt;/HB_RevNumber&gt;
      &lt;UserID&gt;i:0#.w|berdom02\starck&lt;/UserID&gt;
      &lt;UserName&gt;Starck Juha&lt;/UserName&gt;
      &lt;Timestamp&gt;2024-06-05T08:15:22.0720613&lt;/Timestamp&gt;
      &lt;WorkflowName&gt;Hyväksyntä ja julkaisu&lt;/WorkflowName&gt;
      &lt;TaskName /&gt;
      &lt;EventType&gt;Julkaistu&lt;/EventType&gt;
    &lt;/Event&gt;
  &lt;/Events&gt;
&lt;/Document&gt;</vt:lpwstr>
  </property>
  <property fmtid="{D5CDD505-2E9C-101B-9397-08002B2CF9AE}" pid="7" name="HB_DocLocations">
    <vt:lpwstr>&lt;?xml version="1.0"?&gt;
&lt;HB_Event xmlns:xsd="http://www.w3.org/2001/XMLSchema" xmlns:xsi="http://www.w3.org/2001/XMLSchema-instance"&gt;
  &lt;PublishEvents&gt;
    &lt;HB_PublishEvents&gt;
      &lt;PublishSites&gt;
        &lt;HB_PublishSite&gt;
          &lt;Nodes&gt;
            &lt;HB_Node&gt;
              &lt;NodeID&gt;129&lt;/NodeID&gt;
            &lt;/HB_Node&gt;
          &lt;/Nodes&gt;
          &lt;SiteName&gt;/sites/qualityFirst/HandbookGen&lt;/SiteName&gt;
          &lt;ListName&gt;HB_Toc_List&lt;/ListName&gt;
          &lt;DocLibrary&gt;Handbook&lt;/DocLibrary&gt;
          &lt;IsExternalSite&gt;false&lt;/IsExternalSite&gt;
        &lt;/HB_PublishSite&gt;
      &lt;/PublishSites&gt;
      &lt;EventDate&gt;5.6.2024&lt;/EventDate&gt;
      &lt;EventTime&gt;8.15&lt;/EventTime&gt;
      &lt;Approver&gt;berdom02\starck&lt;/Approver&gt;
    &lt;/HB_PublishEvents&gt;
  &lt;/PublishEvents&gt;
&lt;/HB_Event&gt;</vt:lpwstr>
  </property>
</Properties>
</file>